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BB6E6" w14:textId="3B9A7EB1" w:rsidR="00A20B99" w:rsidRDefault="00741B37" w:rsidP="006300F8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2F11B087" wp14:editId="30FB252B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3000375" cy="6438900"/>
                <wp:effectExtent l="0" t="0" r="9525" b="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0375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CBA8B8" w14:textId="0C0CEA3B" w:rsidR="00F85124" w:rsidRPr="007F4A82" w:rsidRDefault="007F4A82" w:rsidP="00504960">
                            <w:pPr>
                              <w:pStyle w:val="2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F4A82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FF0000"/>
                                <w:sz w:val="32"/>
                                <w:szCs w:val="32"/>
                                <w:lang w:val="ru-RU"/>
                              </w:rPr>
                              <w:t>АЗБУКА ПИТАНИЯ</w:t>
                            </w:r>
                          </w:p>
                          <w:p w14:paraId="231DB424" w14:textId="77777777" w:rsidR="00FD5212" w:rsidRDefault="00FD5212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0776C8A7" w14:textId="720774EE" w:rsidR="000261A3" w:rsidRPr="008E1B49" w:rsidRDefault="007D2988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D5212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0261A3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Питание должно быть полноценным, разнообразным и сбалансированным.</w:t>
                            </w:r>
                          </w:p>
                          <w:p w14:paraId="550C311B" w14:textId="2ADA118D" w:rsidR="000261A3" w:rsidRPr="008E1B49" w:rsidRDefault="007D2988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 w:rsidRPr="008E1B4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proofErr w:type="gramEnd"/>
                            <w:r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Ешьте часто небольшими порциями.</w:t>
                            </w:r>
                          </w:p>
                          <w:p w14:paraId="43BD573E" w14:textId="4470BAFB" w:rsidR="00E20E88" w:rsidRPr="008E1B49" w:rsidRDefault="002C3536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E20E88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Соотношение животных и растительных жиров должно быть 1:3. Для ограничения жиров в питании выбирайте продукты с их низким содержанием, замените жареные блюда на вареные или </w:t>
                            </w:r>
                            <w:r w:rsidR="00862D7E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запеченные</w:t>
                            </w:r>
                            <w:r w:rsidR="00E20E88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1DF79DBC" w14:textId="35C15E46" w:rsidR="00E20E88" w:rsidRPr="008E1B49" w:rsidRDefault="002C3536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r w:rsidR="00862D7E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Употребляйте </w:t>
                            </w:r>
                            <w:r w:rsidR="006634BC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жирную </w:t>
                            </w:r>
                            <w:r w:rsidR="00862D7E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рыбу не реже 2</w:t>
                            </w:r>
                            <w:r w:rsidR="006634BC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–3</w:t>
                            </w:r>
                            <w:r w:rsidR="00862D7E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раз в неделю.</w:t>
                            </w:r>
                          </w:p>
                          <w:p w14:paraId="517C562E" w14:textId="03AEA67E" w:rsidR="00862D7E" w:rsidRPr="008E1B49" w:rsidRDefault="002C3536" w:rsidP="000261A3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="00862D7E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proofErr w:type="gramEnd"/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рационе обязательно должны быть молочные и </w:t>
                            </w:r>
                            <w:r w:rsidR="00F24E7F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кисломолочные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24E7F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продукты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– источники </w:t>
                            </w:r>
                            <w:r w:rsidR="00F24E7F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ка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льция и витамина В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="00727A7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62AFA560" w14:textId="524DD796" w:rsidR="00741B37" w:rsidRPr="008E1B49" w:rsidRDefault="002C3536" w:rsidP="00741B37">
                            <w:pPr>
                              <w:spacing w:after="0" w:line="240" w:lineRule="auto"/>
                              <w:ind w:firstLine="709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="00741B37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Учите</w:t>
                            </w:r>
                            <w:proofErr w:type="gramEnd"/>
                            <w:r w:rsidR="00741B37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детей основам правильного питания. Причины лишнего веса у взрослых как правило связаны с погрешностями питания в детстве</w:t>
                            </w:r>
                            <w:r w:rsidR="00E70291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42FF1388" w14:textId="77777777" w:rsidR="00741B37" w:rsidRPr="008E1B49" w:rsidRDefault="00741B37" w:rsidP="00741B37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643C6D1F" w14:textId="07682FD1" w:rsidR="00727A75" w:rsidRPr="007F4A82" w:rsidRDefault="002C74EC" w:rsidP="00741B37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CF4B0" wp14:editId="4A50CE2E">
                                  <wp:extent cx="2927985" cy="2035534"/>
                                  <wp:effectExtent l="0" t="0" r="5715" b="317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3879" cy="2095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1B087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left:0;text-align:left;margin-left:0;margin-top:.3pt;width:236.25pt;height:507pt;z-index:25165107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" filled="f" stroked="f" strokeweight="0" insetpen="t">
                <o:lock v:ext="edit" shapetype="t"/>
                <v:textbox inset="2.85pt,2.85pt,2.85pt,2.85pt">
                  <w:txbxContent>
                    <w:p w14:paraId="4DCBA8B8" w14:textId="0C0CEA3B" w:rsidR="00F85124" w:rsidRPr="007F4A82" w:rsidRDefault="007F4A82" w:rsidP="00504960">
                      <w:pPr>
                        <w:pStyle w:val="20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FF0000"/>
                          <w:sz w:val="32"/>
                          <w:szCs w:val="32"/>
                          <w:lang w:val="ru-RU"/>
                        </w:rPr>
                      </w:pPr>
                      <w:r w:rsidRPr="007F4A82">
                        <w:rPr>
                          <w:rFonts w:ascii="Verdana" w:hAnsi="Verdana"/>
                          <w:b/>
                          <w:bCs/>
                          <w:i w:val="0"/>
                          <w:color w:val="FF0000"/>
                          <w:sz w:val="32"/>
                          <w:szCs w:val="32"/>
                          <w:lang w:val="ru-RU"/>
                        </w:rPr>
                        <w:t>АЗБУКА ПИТАНИЯ</w:t>
                      </w:r>
                    </w:p>
                    <w:p w14:paraId="231DB424" w14:textId="77777777" w:rsidR="00FD5212" w:rsidRDefault="00FD5212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b/>
                          <w:bCs/>
                          <w:color w:val="FF0000"/>
                          <w:sz w:val="22"/>
                          <w:szCs w:val="22"/>
                          <w:lang w:val="ru-RU"/>
                        </w:rPr>
                      </w:pPr>
                    </w:p>
                    <w:p w14:paraId="0776C8A7" w14:textId="720774EE" w:rsidR="000261A3" w:rsidRPr="008E1B49" w:rsidRDefault="007D2988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FD5212">
                        <w:rPr>
                          <w:rFonts w:ascii="Verdana" w:hAnsi="Verdana"/>
                          <w:b/>
                          <w:bCs/>
                          <w:color w:val="FF0000"/>
                          <w:sz w:val="22"/>
                          <w:szCs w:val="22"/>
                          <w:lang w:val="ru-RU"/>
                        </w:rPr>
                        <w:t>А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0261A3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Питание должно быть полноценным, разнообразным и сбалансированным.</w:t>
                      </w:r>
                    </w:p>
                    <w:p w14:paraId="550C311B" w14:textId="2ADA118D" w:rsidR="000261A3" w:rsidRPr="008E1B49" w:rsidRDefault="007D2988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 w:rsidRPr="008E1B49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Б</w:t>
                      </w:r>
                      <w:proofErr w:type="gramEnd"/>
                      <w:r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Ешьте часто небольшими порциями.</w:t>
                      </w:r>
                    </w:p>
                    <w:p w14:paraId="43BD573E" w14:textId="4470BAFB" w:rsidR="00E20E88" w:rsidRPr="008E1B49" w:rsidRDefault="002C3536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E20E88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Соотношение животных и растительных жиров должно быть 1:3. Для ограничения жиров в питании выбирайте продукты с их низким содержанием, замените жареные блюда на вареные или </w:t>
                      </w:r>
                      <w:r w:rsidR="00862D7E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запеченные</w:t>
                      </w:r>
                      <w:r w:rsidR="00E20E88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1DF79DBC" w14:textId="35C15E46" w:rsidR="00E20E88" w:rsidRPr="008E1B49" w:rsidRDefault="002C3536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Г</w:t>
                      </w:r>
                      <w:r w:rsidR="00862D7E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Употребляйте </w:t>
                      </w:r>
                      <w:r w:rsidR="006634BC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жирную </w:t>
                      </w:r>
                      <w:r w:rsidR="00862D7E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рыбу не реже 2</w:t>
                      </w:r>
                      <w:r w:rsidR="006634BC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–3</w:t>
                      </w:r>
                      <w:r w:rsidR="00862D7E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раз в неделю.</w:t>
                      </w:r>
                    </w:p>
                    <w:p w14:paraId="517C562E" w14:textId="03AEA67E" w:rsidR="00862D7E" w:rsidRPr="008E1B49" w:rsidRDefault="002C3536" w:rsidP="000261A3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="00862D7E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В</w:t>
                      </w:r>
                      <w:proofErr w:type="gramEnd"/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рационе обязательно должны быть молочные и </w:t>
                      </w:r>
                      <w:r w:rsidR="00F24E7F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кисломолочные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24E7F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продукты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– источники </w:t>
                      </w:r>
                      <w:r w:rsidR="00F24E7F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ка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льция и витамина В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vertAlign w:val="subscript"/>
                          <w:lang w:val="ru-RU"/>
                        </w:rPr>
                        <w:t>2</w:t>
                      </w:r>
                      <w:r w:rsidR="00727A7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62AFA560" w14:textId="524DD796" w:rsidR="00741B37" w:rsidRPr="008E1B49" w:rsidRDefault="002C3536" w:rsidP="00741B37">
                      <w:pPr>
                        <w:spacing w:after="0" w:line="240" w:lineRule="auto"/>
                        <w:ind w:firstLine="709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Е</w:t>
                      </w:r>
                      <w:r w:rsidR="00741B37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Учите</w:t>
                      </w:r>
                      <w:proofErr w:type="gramEnd"/>
                      <w:r w:rsidR="00741B37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детей основам правильного питания. Причины лишнего веса у взрослых как правило связаны с погрешностями питания в детстве</w:t>
                      </w:r>
                      <w:r w:rsidR="00E70291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42FF1388" w14:textId="77777777" w:rsidR="00741B37" w:rsidRPr="008E1B49" w:rsidRDefault="00741B37" w:rsidP="00741B37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  <w:p w14:paraId="643C6D1F" w14:textId="07682FD1" w:rsidR="00727A75" w:rsidRPr="007F4A82" w:rsidRDefault="002C74EC" w:rsidP="00741B37">
                      <w:pPr>
                        <w:spacing w:after="0" w:line="240" w:lineRule="auto"/>
                        <w:jc w:val="left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CF4B0" wp14:editId="4A50CE2E">
                            <wp:extent cx="2927985" cy="2035534"/>
                            <wp:effectExtent l="0" t="0" r="5715" b="317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3879" cy="2095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E3ADC92" w14:textId="77777777" w:rsidR="00A20B99" w:rsidRDefault="00A20B99" w:rsidP="006300F8">
      <w:pPr>
        <w:jc w:val="center"/>
      </w:pPr>
    </w:p>
    <w:p w14:paraId="4627C7F1" w14:textId="30335040" w:rsidR="00A537EB" w:rsidRDefault="007E710C" w:rsidP="006300F8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2E07C676" wp14:editId="1D12B632">
                <wp:simplePos x="0" y="0"/>
                <wp:positionH relativeFrom="margin">
                  <wp:posOffset>6330158</wp:posOffset>
                </wp:positionH>
                <wp:positionV relativeFrom="page">
                  <wp:posOffset>4037610</wp:posOffset>
                </wp:positionV>
                <wp:extent cx="3677920" cy="1567543"/>
                <wp:effectExtent l="0" t="0" r="0" b="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7920" cy="1567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229E3C" w14:textId="651D6040" w:rsidR="007E710C" w:rsidRPr="007E710C" w:rsidRDefault="008556A6" w:rsidP="007E710C">
                            <w:pPr>
                              <w:pStyle w:val="a7"/>
                              <w:rPr>
                                <w:rFonts w:ascii="Verdana" w:hAnsi="Verdana"/>
                                <w:iCs/>
                                <w:color w:val="FF0000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7E710C">
                              <w:rPr>
                                <w:rFonts w:ascii="Verdana" w:hAnsi="Verdana"/>
                                <w:iCs/>
                                <w:color w:val="FF0000"/>
                                <w:sz w:val="56"/>
                                <w:szCs w:val="56"/>
                                <w:lang w:val="ru-RU"/>
                              </w:rPr>
                              <w:t>ВКУСНО</w:t>
                            </w:r>
                          </w:p>
                          <w:p w14:paraId="181F8315" w14:textId="1CB18AB2" w:rsidR="001C7759" w:rsidRPr="008556A6" w:rsidRDefault="008556A6" w:rsidP="007E710C">
                            <w:pPr>
                              <w:pStyle w:val="a7"/>
                              <w:rPr>
                                <w:rFonts w:ascii="Verdana" w:hAnsi="Verdana"/>
                                <w:iCs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8556A6">
                              <w:rPr>
                                <w:rFonts w:ascii="Verdana" w:hAnsi="Verdana"/>
                                <w:iCs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  <w:t xml:space="preserve">И </w:t>
                            </w:r>
                            <w:r>
                              <w:rPr>
                                <w:rFonts w:ascii="Verdana" w:hAnsi="Verdana"/>
                                <w:iCs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  <w:t>П</w:t>
                            </w:r>
                            <w:r w:rsidRPr="008556A6">
                              <w:rPr>
                                <w:rFonts w:ascii="Verdana" w:hAnsi="Verdana"/>
                                <w:iCs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  <w:t>ОЛЕЗНО</w:t>
                            </w:r>
                          </w:p>
                          <w:p w14:paraId="2BF1C67D" w14:textId="4EF7FD7A" w:rsidR="00A537EB" w:rsidRPr="001C7759" w:rsidRDefault="008556A6" w:rsidP="008556A6">
                            <w:pPr>
                              <w:pStyle w:val="a7"/>
                              <w:rPr>
                                <w:rFonts w:ascii="Verdana" w:hAnsi="Verdana"/>
                                <w:i/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40"/>
                                <w:szCs w:val="40"/>
                                <w:lang w:val="ru-RU"/>
                              </w:rPr>
                              <w:t>законы здорового питания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C676" id="Text Box 256" o:spid="_x0000_s1027" type="#_x0000_t202" style="position:absolute;left:0;text-align:left;margin-left:498.45pt;margin-top:317.9pt;width:289.6pt;height:123.4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" filled="f" stroked="f" strokeweight="0" insetpen="t">
                <o:lock v:ext="edit" shapetype="t"/>
                <v:textbox inset="2.85pt,2.85pt,2.85pt,2.85pt">
                  <w:txbxContent>
                    <w:p w14:paraId="62229E3C" w14:textId="651D6040" w:rsidR="007E710C" w:rsidRPr="007E710C" w:rsidRDefault="008556A6" w:rsidP="007E710C">
                      <w:pPr>
                        <w:pStyle w:val="a7"/>
                        <w:rPr>
                          <w:rFonts w:ascii="Verdana" w:hAnsi="Verdana"/>
                          <w:iCs/>
                          <w:color w:val="FF0000"/>
                          <w:sz w:val="56"/>
                          <w:szCs w:val="56"/>
                          <w:lang w:val="ru-RU"/>
                        </w:rPr>
                      </w:pPr>
                      <w:r w:rsidRPr="007E710C">
                        <w:rPr>
                          <w:rFonts w:ascii="Verdana" w:hAnsi="Verdana"/>
                          <w:iCs/>
                          <w:color w:val="FF0000"/>
                          <w:sz w:val="56"/>
                          <w:szCs w:val="56"/>
                          <w:lang w:val="ru-RU"/>
                        </w:rPr>
                        <w:t>ВКУСНО</w:t>
                      </w:r>
                    </w:p>
                    <w:p w14:paraId="181F8315" w14:textId="1CB18AB2" w:rsidR="001C7759" w:rsidRPr="008556A6" w:rsidRDefault="008556A6" w:rsidP="007E710C">
                      <w:pPr>
                        <w:pStyle w:val="a7"/>
                        <w:rPr>
                          <w:rFonts w:ascii="Verdana" w:hAnsi="Verdana"/>
                          <w:iCs/>
                          <w:color w:val="FF0000"/>
                          <w:sz w:val="48"/>
                          <w:szCs w:val="48"/>
                          <w:lang w:val="ru-RU"/>
                        </w:rPr>
                      </w:pPr>
                      <w:r w:rsidRPr="008556A6">
                        <w:rPr>
                          <w:rFonts w:ascii="Verdana" w:hAnsi="Verdana"/>
                          <w:iCs/>
                          <w:color w:val="FF0000"/>
                          <w:sz w:val="48"/>
                          <w:szCs w:val="48"/>
                          <w:lang w:val="ru-RU"/>
                        </w:rPr>
                        <w:t xml:space="preserve">И </w:t>
                      </w:r>
                      <w:r>
                        <w:rPr>
                          <w:rFonts w:ascii="Verdana" w:hAnsi="Verdana"/>
                          <w:iCs/>
                          <w:color w:val="FF0000"/>
                          <w:sz w:val="48"/>
                          <w:szCs w:val="48"/>
                          <w:lang w:val="ru-RU"/>
                        </w:rPr>
                        <w:t>П</w:t>
                      </w:r>
                      <w:r w:rsidRPr="008556A6">
                        <w:rPr>
                          <w:rFonts w:ascii="Verdana" w:hAnsi="Verdana"/>
                          <w:iCs/>
                          <w:color w:val="FF0000"/>
                          <w:sz w:val="48"/>
                          <w:szCs w:val="48"/>
                          <w:lang w:val="ru-RU"/>
                        </w:rPr>
                        <w:t>ОЛЕЗНО</w:t>
                      </w:r>
                    </w:p>
                    <w:p w14:paraId="2BF1C67D" w14:textId="4EF7FD7A" w:rsidR="00A537EB" w:rsidRPr="001C7759" w:rsidRDefault="008556A6" w:rsidP="008556A6">
                      <w:pPr>
                        <w:pStyle w:val="a7"/>
                        <w:rPr>
                          <w:rFonts w:ascii="Verdana" w:hAnsi="Verdana"/>
                          <w:i/>
                          <w:color w:val="FF0000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i/>
                          <w:color w:val="FF0000"/>
                          <w:sz w:val="40"/>
                          <w:szCs w:val="40"/>
                          <w:lang w:val="ru-RU"/>
                        </w:rPr>
                        <w:t>законы здорового питания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392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7C507" wp14:editId="1171D76F">
                <wp:simplePos x="0" y="0"/>
                <wp:positionH relativeFrom="page">
                  <wp:posOffset>7262037</wp:posOffset>
                </wp:positionH>
                <wp:positionV relativeFrom="page">
                  <wp:posOffset>2115879</wp:posOffset>
                </wp:positionV>
                <wp:extent cx="2743200" cy="2015313"/>
                <wp:effectExtent l="0" t="0" r="0" b="4445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1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2CAFC" w14:textId="1A9B3073" w:rsidR="00A537EB" w:rsidRPr="002A0B36" w:rsidRDefault="0043597E" w:rsidP="0033738B">
                            <w:pPr>
                              <w:spacing w:line="269" w:lineRule="auto"/>
                              <w:jc w:val="center"/>
                              <w:rPr>
                                <w:lang w:val="ru-RU"/>
                              </w:rPr>
                            </w:pPr>
                            <w:r w:rsidRPr="0043597E">
                              <w:rPr>
                                <w:noProof/>
                              </w:rPr>
                              <w:drawing>
                                <wp:inline distT="0" distB="0" distL="0" distR="0" wp14:anchorId="2D726C6F" wp14:editId="1E8A3AA2">
                                  <wp:extent cx="2533811" cy="1828354"/>
                                  <wp:effectExtent l="0" t="0" r="0" b="63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24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2019" cy="1978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C507" id="Text Box 455" o:spid="_x0000_s1028" type="#_x0000_t202" style="position:absolute;left:0;text-align:left;margin-left:571.8pt;margin-top:166.6pt;width:3in;height:158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" filled="f" stroked="f">
                <v:textbox>
                  <w:txbxContent>
                    <w:p w14:paraId="5BF2CAFC" w14:textId="1A9B3073" w:rsidR="00A537EB" w:rsidRPr="002A0B36" w:rsidRDefault="0043597E" w:rsidP="0033738B">
                      <w:pPr>
                        <w:spacing w:line="269" w:lineRule="auto"/>
                        <w:jc w:val="center"/>
                        <w:rPr>
                          <w:lang w:val="ru-RU"/>
                        </w:rPr>
                      </w:pPr>
                      <w:r w:rsidRPr="0043597E">
                        <w:rPr>
                          <w:noProof/>
                        </w:rPr>
                        <w:drawing>
                          <wp:inline distT="0" distB="0" distL="0" distR="0" wp14:anchorId="2D726C6F" wp14:editId="1E8A3AA2">
                            <wp:extent cx="2533811" cy="1828354"/>
                            <wp:effectExtent l="0" t="0" r="0" b="63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24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2019" cy="19785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8AE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708015D" wp14:editId="4F13C33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019425" cy="1149350"/>
                <wp:effectExtent l="0" t="0" r="9525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A715B7" w14:textId="4E9C8DFB" w:rsidR="00E92E68" w:rsidRDefault="00E92E68" w:rsidP="00E92E68">
                            <w:pPr>
                              <w:pStyle w:val="a6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Департамент</w:t>
                            </w:r>
                            <w:r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здравоохранения 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и фармации Ярославской области</w:t>
                            </w:r>
                          </w:p>
                          <w:p w14:paraId="7373B8A3" w14:textId="77777777" w:rsidR="00E92E68" w:rsidRDefault="00E92E68" w:rsidP="00E92E68">
                            <w:pPr>
                              <w:pStyle w:val="21"/>
                              <w:ind w:firstLine="720"/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0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, г. Ярославль,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ул. Советская, 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д.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11/9.</w:t>
                            </w:r>
                          </w:p>
                          <w:p w14:paraId="397F38AE" w14:textId="77777777" w:rsidR="00E92E68" w:rsidRPr="00A043CA" w:rsidRDefault="00E92E68" w:rsidP="00E92E68">
                            <w:pPr>
                              <w:pStyle w:val="21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(4852)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40-18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1, 30-37-58.</w:t>
                            </w:r>
                          </w:p>
                          <w:p w14:paraId="60AE419A" w14:textId="77777777" w:rsidR="00E92E68" w:rsidRPr="00A043CA" w:rsidRDefault="00E92E68" w:rsidP="00E92E68">
                            <w:pPr>
                              <w:pStyle w:val="21"/>
                              <w:ind w:firstLine="720"/>
                              <w:rPr>
                                <w:rFonts w:ascii="Verdana" w:hAnsi="Verdana" w:cs="Times New Roman"/>
                                <w:b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почты:</w:t>
                            </w:r>
                            <w:r w:rsidRPr="006F52AD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10" w:tgtFrame="_blank" w:history="1"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dzf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@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yarregion</w:t>
                              </w:r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6F52AD">
                                <w:rPr>
                                  <w:rStyle w:val="a3"/>
                                  <w:b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015D" id="Text Box 255" o:spid="_x0000_s1029" type="#_x0000_t202" style="position:absolute;left:0;text-align:left;margin-left:186.55pt;margin-top:0;width:237.75pt;height:90.5pt;z-index:2516531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" filled="f" stroked="f" strokeweight="0" insetpen="t">
                <o:lock v:ext="edit" shapetype="t"/>
                <v:textbox inset="2.85pt,2.85pt,2.85pt,2.85pt">
                  <w:txbxContent>
                    <w:p w14:paraId="1CA715B7" w14:textId="4E9C8DFB" w:rsidR="00E92E68" w:rsidRDefault="00E92E68" w:rsidP="00E92E68">
                      <w:pPr>
                        <w:pStyle w:val="a6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Департамент</w:t>
                      </w:r>
                      <w:r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здравоохранения </w:t>
                      </w: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и фармации Ярославской области</w:t>
                      </w:r>
                    </w:p>
                    <w:p w14:paraId="7373B8A3" w14:textId="77777777" w:rsidR="00E92E68" w:rsidRDefault="00E92E68" w:rsidP="00E92E68">
                      <w:pPr>
                        <w:pStyle w:val="21"/>
                        <w:ind w:firstLine="720"/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0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, г. Ярославль,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ул. Советская, 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д.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11/9.</w:t>
                      </w:r>
                    </w:p>
                    <w:p w14:paraId="397F38AE" w14:textId="77777777" w:rsidR="00E92E68" w:rsidRPr="00A043CA" w:rsidRDefault="00E92E68" w:rsidP="00E92E68">
                      <w:pPr>
                        <w:pStyle w:val="21"/>
                        <w:ind w:firstLine="72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(4852)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40-18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1, 30-37-58.</w:t>
                      </w:r>
                    </w:p>
                    <w:p w14:paraId="60AE419A" w14:textId="77777777" w:rsidR="00E92E68" w:rsidRPr="00A043CA" w:rsidRDefault="00E92E68" w:rsidP="00E92E68">
                      <w:pPr>
                        <w:pStyle w:val="21"/>
                        <w:ind w:firstLine="720"/>
                        <w:rPr>
                          <w:rFonts w:ascii="Verdana" w:hAnsi="Verdana" w:cs="Times New Roman"/>
                          <w:b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почты:</w:t>
                      </w:r>
                      <w:r w:rsidRPr="006F52AD">
                        <w:rPr>
                          <w:sz w:val="20"/>
                          <w:szCs w:val="20"/>
                        </w:rPr>
                        <w:t> </w:t>
                      </w:r>
                      <w:hyperlink r:id="rId11" w:tgtFrame="_blank" w:history="1"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dzf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@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yarregion</w:t>
                        </w:r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.</w:t>
                        </w:r>
                        <w:proofErr w:type="spellStart"/>
                        <w:r w:rsidRPr="006F52AD">
                          <w:rPr>
                            <w:rStyle w:val="a3"/>
                            <w:b/>
                            <w:i/>
                            <w:color w:val="auto"/>
                            <w:sz w:val="20"/>
                            <w:szCs w:val="20"/>
                            <w:u w:val="none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68AE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90BD2E" wp14:editId="7653D66B">
                <wp:simplePos x="0" y="0"/>
                <wp:positionH relativeFrom="page">
                  <wp:posOffset>7632065</wp:posOffset>
                </wp:positionH>
                <wp:positionV relativeFrom="page">
                  <wp:posOffset>1785620</wp:posOffset>
                </wp:positionV>
                <wp:extent cx="2139950" cy="82550"/>
                <wp:effectExtent l="0" t="4445" r="381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AF6BA" id="Group 264" o:spid="_x0000_s1026" style="position:absolute;margin-left:600.95pt;margin-top:140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353C53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F2E4AA1" wp14:editId="0B15720D">
                <wp:simplePos x="0" y="0"/>
                <wp:positionH relativeFrom="page">
                  <wp:posOffset>3905250</wp:posOffset>
                </wp:positionH>
                <wp:positionV relativeFrom="margin">
                  <wp:posOffset>13335</wp:posOffset>
                </wp:positionV>
                <wp:extent cx="2828925" cy="6429375"/>
                <wp:effectExtent l="0" t="0" r="9525" b="9525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28925" cy="642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608A89" w14:textId="77777777" w:rsidR="00491FA5" w:rsidRDefault="008445B5" w:rsidP="00491FA5">
                            <w:pPr>
                              <w:pStyle w:val="4"/>
                              <w:jc w:val="center"/>
                              <w:rPr>
                                <w:rFonts w:ascii="Verdana" w:hAnsi="Verdana"/>
                                <w:noProof/>
                                <w:lang w:val="ru-RU"/>
                              </w:rPr>
                            </w:pPr>
                            <w:bookmarkStart w:id="0" w:name="_Hlk4260430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B3D4F" wp14:editId="10ABC529">
                                  <wp:extent cx="2733012" cy="177736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122" cy="1815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85708" w14:textId="38F756BF" w:rsidR="006E216B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Ж</w:t>
                            </w:r>
                            <w:proofErr w:type="gramEnd"/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Употребляйте хлеб из муки грубого помола.</w:t>
                            </w:r>
                          </w:p>
                          <w:p w14:paraId="28090338" w14:textId="1C888361" w:rsidR="00491F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Для</w:t>
                            </w:r>
                            <w:proofErr w:type="gramEnd"/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заправки салатов использ</w:t>
                            </w:r>
                            <w:r w:rsidR="008C75E8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уйте</w:t>
                            </w:r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растительное масло.</w:t>
                            </w:r>
                          </w:p>
                          <w:p w14:paraId="59A9C085" w14:textId="6D47F4BA" w:rsidR="00491F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="00491FA5" w:rsidRPr="008E1B4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Регулярно</w:t>
                            </w:r>
                            <w:proofErr w:type="gramEnd"/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употребл</w:t>
                            </w:r>
                            <w:r w:rsidR="008C75E8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яйте</w:t>
                            </w:r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цельнозерновы</w:t>
                            </w:r>
                            <w:r w:rsidR="008C75E8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proofErr w:type="spellEnd"/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продукт</w:t>
                            </w:r>
                            <w:r w:rsidR="008C75E8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ы</w:t>
                            </w:r>
                            <w:r w:rsidR="00491FA5" w:rsidRPr="008E1B49">
                              <w:rPr>
                                <w:rFonts w:ascii="Verdana" w:hAnsi="Verdana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68222D98" w14:textId="7EFD1FEC" w:rsidR="00491F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="00491FA5" w:rsidRPr="008E1B49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Ежедневно</w:t>
                            </w:r>
                            <w:proofErr w:type="gramEnd"/>
                            <w:r w:rsidR="00491F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употребляйте 30 г орехов.</w:t>
                            </w:r>
                          </w:p>
                          <w:p w14:paraId="30F5D411" w14:textId="5F0E6A7C" w:rsidR="00491F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="006634BC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A112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proofErr w:type="gramEnd"/>
                            <w:r w:rsidR="00A112A5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злоупотребляйте алкоголем.</w:t>
                            </w:r>
                          </w:p>
                          <w:p w14:paraId="6F3ADAB9" w14:textId="7F2487BE" w:rsidR="00D33393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eastAsia="Calibri" w:hAnsi="Verdana"/>
                                <w:color w:val="auto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="00A112A5" w:rsidRPr="008E1B49">
                              <w:rPr>
                                <w:rFonts w:ascii="Verdana" w:eastAsia="Calibri" w:hAnsi="Verdana"/>
                                <w:color w:val="auto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Сократите</w:t>
                            </w:r>
                            <w:proofErr w:type="gramEnd"/>
                            <w:r w:rsidR="00A112A5" w:rsidRPr="008E1B49">
                              <w:rPr>
                                <w:rFonts w:ascii="Verdana" w:eastAsia="Calibri" w:hAnsi="Verdana"/>
                                <w:color w:val="auto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или полностью откажитесь от употребления сладких газированных напитков, в том числе с добавлением фруктов.</w:t>
                            </w:r>
                          </w:p>
                          <w:p w14:paraId="0AC09F0E" w14:textId="23FCE7B0" w:rsidR="00A112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Пейте чистую негазированную воду, примерно 1,5–2 л в сутки.</w:t>
                            </w:r>
                          </w:p>
                          <w:p w14:paraId="34AB5209" w14:textId="1696162C" w:rsidR="00A112A5" w:rsidRPr="008E1B49" w:rsidRDefault="002C3536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proofErr w:type="gramEnd"/>
                            <w:r w:rsidR="008E1B49" w:rsidRPr="008E1B4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 xml:space="preserve"> Уберите солонку с обеденного стола.</w:t>
                            </w:r>
                          </w:p>
                          <w:p w14:paraId="083688F7" w14:textId="77777777" w:rsidR="008E1B49" w:rsidRPr="008E1B49" w:rsidRDefault="008E1B49" w:rsidP="00491FA5">
                            <w:pPr>
                              <w:spacing w:after="0" w:line="240" w:lineRule="auto"/>
                              <w:ind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2A3CBE6C" w14:textId="4568E7DD" w:rsidR="00A112A5" w:rsidRDefault="00A112A5" w:rsidP="008E1B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Calibri" w:hAnsi="Verdana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A112A5">
                              <w:rPr>
                                <w:rFonts w:ascii="Verdana" w:eastAsia="Calibri" w:hAnsi="Verdana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ПОЛЕЗНЫЙ СОВЕТ:</w:t>
                            </w:r>
                          </w:p>
                          <w:p w14:paraId="6493E60B" w14:textId="77777777" w:rsidR="008E1B49" w:rsidRPr="00A112A5" w:rsidRDefault="008E1B49" w:rsidP="008E1B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Calibri" w:hAnsi="Verdana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71C7356D" w14:textId="1F3FF2B9" w:rsidR="00D33393" w:rsidRPr="00A112A5" w:rsidRDefault="00A112A5" w:rsidP="008E1B49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Calibri" w:hAnsi="Verdana"/>
                                <w:i/>
                                <w:i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A112A5">
                              <w:rPr>
                                <w:rFonts w:ascii="Verdana" w:eastAsia="Calibri" w:hAnsi="Verdana"/>
                                <w:i/>
                                <w:i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В</w:t>
                            </w:r>
                            <w:r w:rsidR="00D33393" w:rsidRPr="00A112A5">
                              <w:rPr>
                                <w:rFonts w:ascii="Verdana" w:eastAsia="Calibri" w:hAnsi="Verdana"/>
                                <w:i/>
                                <w:i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зять </w:t>
                            </w:r>
                            <w:r w:rsidRPr="00A112A5">
                              <w:rPr>
                                <w:rFonts w:ascii="Verdana" w:eastAsia="Calibri" w:hAnsi="Verdana"/>
                                <w:i/>
                                <w:i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1 кг свежих ягод, добавить </w:t>
                            </w:r>
                            <w:r w:rsidR="00D33393" w:rsidRPr="00A112A5">
                              <w:rPr>
                                <w:rFonts w:ascii="Verdana" w:eastAsia="Calibri" w:hAnsi="Verdana"/>
                                <w:i/>
                                <w:iCs/>
                                <w:color w:val="FF0000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1 стакан сахара и заморозить.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4AA1" id="Text Box 254" o:spid="_x0000_s1030" type="#_x0000_t202" style="position:absolute;left:0;text-align:left;margin-left:307.5pt;margin-top:1.05pt;width:222.75pt;height:506.2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" filled="f" stroked="f" strokeweight="0" insetpen="t">
                <o:lock v:ext="edit" shapetype="t"/>
                <v:textbox inset="2.85pt,2.85pt,2.85pt,2.85pt">
                  <w:txbxContent>
                    <w:p w14:paraId="71608A89" w14:textId="77777777" w:rsidR="00491FA5" w:rsidRDefault="008445B5" w:rsidP="00491FA5">
                      <w:pPr>
                        <w:pStyle w:val="4"/>
                        <w:jc w:val="center"/>
                        <w:rPr>
                          <w:rFonts w:ascii="Verdana" w:hAnsi="Verdana"/>
                          <w:noProof/>
                          <w:lang w:val="ru-RU"/>
                        </w:rPr>
                      </w:pPr>
                      <w:bookmarkStart w:id="1" w:name="_Hlk4260430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93B3D4F" wp14:editId="10ABC529">
                            <wp:extent cx="2733012" cy="177736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1122" cy="1815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385708" w14:textId="38F756BF" w:rsidR="006E216B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Ж</w:t>
                      </w:r>
                      <w:proofErr w:type="gramEnd"/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Употребляйте хлеб из муки грубого помола.</w:t>
                      </w:r>
                    </w:p>
                    <w:p w14:paraId="28090338" w14:textId="1C888361" w:rsidR="00491F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Для</w:t>
                      </w:r>
                      <w:proofErr w:type="gramEnd"/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заправки салатов использ</w:t>
                      </w:r>
                      <w:r w:rsidR="008C75E8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уйте</w:t>
                      </w:r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растительное масло.</w:t>
                      </w:r>
                    </w:p>
                    <w:p w14:paraId="59A9C085" w14:textId="6D47F4BA" w:rsidR="00491F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="00491FA5" w:rsidRPr="008E1B49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Регулярно</w:t>
                      </w:r>
                      <w:proofErr w:type="gramEnd"/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употребл</w:t>
                      </w:r>
                      <w:r w:rsidR="008C75E8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яйте</w:t>
                      </w:r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цельнозерновы</w:t>
                      </w:r>
                      <w:r w:rsidR="008C75E8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е</w:t>
                      </w:r>
                      <w:proofErr w:type="spellEnd"/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продукт</w:t>
                      </w:r>
                      <w:r w:rsidR="008C75E8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ы</w:t>
                      </w:r>
                      <w:r w:rsidR="00491FA5" w:rsidRPr="008E1B49">
                        <w:rPr>
                          <w:rFonts w:ascii="Verdana" w:hAnsi="Verdana"/>
                          <w:color w:val="auto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68222D98" w14:textId="7EFD1FEC" w:rsidR="00491F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="00491FA5" w:rsidRPr="008E1B49"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Ежедневно</w:t>
                      </w:r>
                      <w:proofErr w:type="gramEnd"/>
                      <w:r w:rsidR="00491F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употребляйте 30 г орехов.</w:t>
                      </w:r>
                    </w:p>
                    <w:p w14:paraId="30F5D411" w14:textId="5F0E6A7C" w:rsidR="00491F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="006634BC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A112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Не</w:t>
                      </w:r>
                      <w:proofErr w:type="gramEnd"/>
                      <w:r w:rsidR="00A112A5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злоупотребляйте алкоголем.</w:t>
                      </w:r>
                    </w:p>
                    <w:p w14:paraId="6F3ADAB9" w14:textId="7F2487BE" w:rsidR="00D33393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eastAsia="Calibri" w:hAnsi="Verdana"/>
                          <w:color w:val="auto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eastAsia="Calibri" w:hAnsi="Verdana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М</w:t>
                      </w:r>
                      <w:r w:rsidR="00A112A5" w:rsidRPr="008E1B49">
                        <w:rPr>
                          <w:rFonts w:ascii="Verdana" w:eastAsia="Calibri" w:hAnsi="Verdana"/>
                          <w:color w:val="auto"/>
                          <w:kern w:val="0"/>
                          <w:sz w:val="24"/>
                          <w:szCs w:val="24"/>
                          <w:lang w:val="ru-RU"/>
                        </w:rPr>
                        <w:t xml:space="preserve"> Сократите</w:t>
                      </w:r>
                      <w:proofErr w:type="gramEnd"/>
                      <w:r w:rsidR="00A112A5" w:rsidRPr="008E1B49">
                        <w:rPr>
                          <w:rFonts w:ascii="Verdana" w:eastAsia="Calibri" w:hAnsi="Verdana"/>
                          <w:color w:val="auto"/>
                          <w:kern w:val="0"/>
                          <w:sz w:val="24"/>
                          <w:szCs w:val="24"/>
                          <w:lang w:val="ru-RU"/>
                        </w:rPr>
                        <w:t xml:space="preserve"> или полностью откажитесь от употребления сладких газированных напитков, в том числе с добавлением фруктов.</w:t>
                      </w:r>
                    </w:p>
                    <w:p w14:paraId="0AC09F0E" w14:textId="23FCE7B0" w:rsidR="00A112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Пейте чистую негазированную воду, примерно 1,5–2 л в сутки.</w:t>
                      </w:r>
                    </w:p>
                    <w:p w14:paraId="34AB5209" w14:textId="1696162C" w:rsidR="00A112A5" w:rsidRPr="008E1B49" w:rsidRDefault="002C3536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О</w:t>
                      </w:r>
                      <w:proofErr w:type="gramEnd"/>
                      <w:r w:rsidR="008E1B49" w:rsidRPr="008E1B4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 xml:space="preserve"> Уберите солонку с обеденного стола.</w:t>
                      </w:r>
                    </w:p>
                    <w:p w14:paraId="083688F7" w14:textId="77777777" w:rsidR="008E1B49" w:rsidRPr="008E1B49" w:rsidRDefault="008E1B49" w:rsidP="00491FA5">
                      <w:pPr>
                        <w:spacing w:after="0" w:line="240" w:lineRule="auto"/>
                        <w:ind w:firstLine="720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</w:p>
                    <w:p w14:paraId="2A3CBE6C" w14:textId="4568E7DD" w:rsidR="00A112A5" w:rsidRDefault="00A112A5" w:rsidP="008E1B49">
                      <w:pPr>
                        <w:spacing w:after="0" w:line="240" w:lineRule="auto"/>
                        <w:jc w:val="center"/>
                        <w:rPr>
                          <w:rFonts w:ascii="Verdana" w:eastAsia="Calibri" w:hAnsi="Verdana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A112A5">
                        <w:rPr>
                          <w:rFonts w:ascii="Verdana" w:eastAsia="Calibri" w:hAnsi="Verdana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  <w:t>ПОЛЕЗНЫЙ СОВЕТ:</w:t>
                      </w:r>
                    </w:p>
                    <w:p w14:paraId="6493E60B" w14:textId="77777777" w:rsidR="008E1B49" w:rsidRPr="00A112A5" w:rsidRDefault="008E1B49" w:rsidP="008E1B49">
                      <w:pPr>
                        <w:spacing w:after="0" w:line="240" w:lineRule="auto"/>
                        <w:jc w:val="center"/>
                        <w:rPr>
                          <w:rFonts w:ascii="Verdana" w:eastAsia="Calibri" w:hAnsi="Verdana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</w:pPr>
                    </w:p>
                    <w:p w14:paraId="71C7356D" w14:textId="1F3FF2B9" w:rsidR="00D33393" w:rsidRPr="00A112A5" w:rsidRDefault="00A112A5" w:rsidP="008E1B49">
                      <w:pPr>
                        <w:spacing w:after="0" w:line="240" w:lineRule="auto"/>
                        <w:jc w:val="center"/>
                        <w:rPr>
                          <w:rFonts w:ascii="Verdana" w:eastAsia="Calibri" w:hAnsi="Verdana"/>
                          <w:i/>
                          <w:i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A112A5">
                        <w:rPr>
                          <w:rFonts w:ascii="Verdana" w:eastAsia="Calibri" w:hAnsi="Verdana"/>
                          <w:i/>
                          <w:i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  <w:t>В</w:t>
                      </w:r>
                      <w:r w:rsidR="00D33393" w:rsidRPr="00A112A5">
                        <w:rPr>
                          <w:rFonts w:ascii="Verdana" w:eastAsia="Calibri" w:hAnsi="Verdana"/>
                          <w:i/>
                          <w:i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  <w:t xml:space="preserve">зять </w:t>
                      </w:r>
                      <w:r w:rsidRPr="00A112A5">
                        <w:rPr>
                          <w:rFonts w:ascii="Verdana" w:eastAsia="Calibri" w:hAnsi="Verdana"/>
                          <w:i/>
                          <w:i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  <w:t xml:space="preserve">1 кг свежих ягод, добавить </w:t>
                      </w:r>
                      <w:r w:rsidR="00D33393" w:rsidRPr="00A112A5">
                        <w:rPr>
                          <w:rFonts w:ascii="Verdana" w:eastAsia="Calibri" w:hAnsi="Verdana"/>
                          <w:i/>
                          <w:iCs/>
                          <w:color w:val="FF0000"/>
                          <w:kern w:val="0"/>
                          <w:sz w:val="22"/>
                          <w:szCs w:val="22"/>
                          <w:lang w:val="ru-RU"/>
                        </w:rPr>
                        <w:t>1 стакан сахара и заморозить.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86CA6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7A311D8" wp14:editId="21214BAF">
                <wp:simplePos x="0" y="0"/>
                <wp:positionH relativeFrom="page">
                  <wp:posOffset>7762875</wp:posOffset>
                </wp:positionH>
                <wp:positionV relativeFrom="page">
                  <wp:posOffset>5648325</wp:posOffset>
                </wp:positionV>
                <wp:extent cx="2139950" cy="82550"/>
                <wp:effectExtent l="0" t="4445" r="3810" b="0"/>
                <wp:wrapNone/>
                <wp:docPr id="1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14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CCF3B" id="Group 264" o:spid="_x0000_s1026" style="position:absolute;margin-left:611.25pt;margin-top:444.75pt;width:168.5pt;height:6.5pt;z-index:251671552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">
                <v:rect id="Rectangle 265" o:spid="_x0000_s1027" style="position:absolute;left:251460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F86CA6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496B48ED" wp14:editId="7F07533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90825" cy="1181100"/>
                <wp:effectExtent l="0" t="0" r="9525" b="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08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BCF7D" w14:textId="77777777" w:rsidR="00902474" w:rsidRPr="00F86CA6" w:rsidRDefault="00902474" w:rsidP="00902474">
                            <w:pPr>
                              <w:pStyle w:val="a6"/>
                              <w:rPr>
                                <w:rFonts w:ascii="Verdana" w:hAnsi="Verdana" w:cs="Times New Roman"/>
                                <w:b w:val="0"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Государственное бюджетное учреждение здравоохранения «Областной центр медицинской профилактики»</w:t>
                            </w:r>
                          </w:p>
                          <w:p w14:paraId="0EE9D900" w14:textId="77777777" w:rsidR="0056441D" w:rsidRPr="00F86CA6" w:rsidRDefault="00AA748D" w:rsidP="006A1011">
                            <w:pPr>
                              <w:pStyle w:val="21"/>
                              <w:ind w:left="72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150004</w:t>
                            </w:r>
                            <w:r w:rsidR="006A1011"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, г. Ярославль, д.65</w:t>
                            </w:r>
                            <w:r w:rsidR="0046354F" w:rsidRPr="00F86CA6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3C368CF9" w14:textId="77777777" w:rsidR="00AA748D" w:rsidRPr="00F86CA6" w:rsidRDefault="00A537EB" w:rsidP="006A1011">
                            <w:pPr>
                              <w:pStyle w:val="21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="00AA748D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(4852) 7</w:t>
                            </w:r>
                            <w:r w:rsidR="00F1144A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3-66</w:t>
                            </w:r>
                            <w:r w:rsidR="00AA748D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-07</w:t>
                            </w:r>
                            <w:r w:rsidR="0046354F" w:rsidRPr="00F86CA6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13CAFA3C" w14:textId="77777777" w:rsidR="00D17A5F" w:rsidRPr="00F86CA6" w:rsidRDefault="00A537EB" w:rsidP="006A1011">
                            <w:pPr>
                              <w:pStyle w:val="21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</w:pPr>
                            <w:r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</w:t>
                            </w:r>
                            <w:r w:rsidR="001C369E" w:rsidRPr="00F86CA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hyperlink r:id="rId13" w:tooltip=" Напишите нам " w:history="1">
                              <w:r w:rsidR="001C369E" w:rsidRPr="00F86CA6">
                                <w:rPr>
                                  <w:rStyle w:val="a3"/>
                                  <w:b/>
                                  <w:bCs/>
                                  <w:i/>
                                  <w:color w:val="auto"/>
                                  <w:sz w:val="20"/>
                                  <w:szCs w:val="20"/>
                                  <w:u w:val="none"/>
                                  <w:lang w:val="ru-RU"/>
                                </w:rPr>
                                <w:t>ocmp@zdrav.yar.ru</w:t>
                              </w:r>
                            </w:hyperlink>
                            <w:r w:rsidR="0046354F" w:rsidRPr="00F86CA6"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u w:val="none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48ED" id="Text Box 250" o:spid="_x0000_s1031" type="#_x0000_t202" style="position:absolute;left:0;text-align:left;margin-left:168.55pt;margin-top:0;width:219.75pt;height:93pt;z-index:25164800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" filled="f" stroked="f" strokeweight="0" insetpen="t">
                <o:lock v:ext="edit" shapetype="t"/>
                <v:textbox inset="2.85pt,2.85pt,2.85pt,2.85pt">
                  <w:txbxContent>
                    <w:p w14:paraId="549BCF7D" w14:textId="77777777" w:rsidR="00902474" w:rsidRPr="00F86CA6" w:rsidRDefault="00902474" w:rsidP="00902474">
                      <w:pPr>
                        <w:pStyle w:val="a6"/>
                        <w:rPr>
                          <w:rFonts w:ascii="Verdana" w:hAnsi="Verdana" w:cs="Times New Roman"/>
                          <w:b w:val="0"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Государственное бюджетное учреждение здравоохранения «Областной центр медицинской профилактики»</w:t>
                      </w:r>
                    </w:p>
                    <w:p w14:paraId="0EE9D900" w14:textId="77777777" w:rsidR="0056441D" w:rsidRPr="00F86CA6" w:rsidRDefault="00AA748D" w:rsidP="006A1011">
                      <w:pPr>
                        <w:pStyle w:val="21"/>
                        <w:ind w:left="720"/>
                        <w:rPr>
                          <w:b/>
                          <w:bCs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150004</w:t>
                      </w:r>
                      <w:r w:rsidR="006A1011"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, г. Ярославль, д.65</w:t>
                      </w:r>
                      <w:r w:rsidR="0046354F" w:rsidRPr="00F86CA6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3C368CF9" w14:textId="77777777" w:rsidR="00AA748D" w:rsidRPr="00F86CA6" w:rsidRDefault="00A537EB" w:rsidP="006A1011">
                      <w:pPr>
                        <w:pStyle w:val="21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F86CA6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="00AA748D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(4852) 7</w:t>
                      </w:r>
                      <w:r w:rsidR="00F1144A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3-66</w:t>
                      </w:r>
                      <w:r w:rsidR="00AA748D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-07</w:t>
                      </w:r>
                      <w:r w:rsidR="0046354F" w:rsidRPr="00F86CA6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14:paraId="13CAFA3C" w14:textId="77777777" w:rsidR="00D17A5F" w:rsidRPr="00F86CA6" w:rsidRDefault="00A537EB" w:rsidP="006A1011">
                      <w:pPr>
                        <w:pStyle w:val="21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</w:pPr>
                      <w:r w:rsidRPr="00F86CA6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</w:t>
                      </w:r>
                      <w:r w:rsidR="001C369E" w:rsidRPr="00F86CA6">
                        <w:rPr>
                          <w:sz w:val="20"/>
                          <w:szCs w:val="20"/>
                          <w:lang w:val="ru-RU"/>
                        </w:rPr>
                        <w:t xml:space="preserve">: </w:t>
                      </w:r>
                      <w:hyperlink r:id="rId14" w:tooltip=" Напишите нам " w:history="1">
                        <w:r w:rsidR="001C369E" w:rsidRPr="00F86CA6">
                          <w:rPr>
                            <w:rStyle w:val="a3"/>
                            <w:b/>
                            <w:bCs/>
                            <w:i/>
                            <w:color w:val="auto"/>
                            <w:sz w:val="20"/>
                            <w:szCs w:val="20"/>
                            <w:u w:val="none"/>
                            <w:lang w:val="ru-RU"/>
                          </w:rPr>
                          <w:t>ocmp@zdrav.yar.ru</w:t>
                        </w:r>
                      </w:hyperlink>
                      <w:r w:rsidR="0046354F" w:rsidRPr="00F86CA6"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u w:val="none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C7759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FFF8325" wp14:editId="70B5355C">
                <wp:simplePos x="0" y="0"/>
                <wp:positionH relativeFrom="page">
                  <wp:posOffset>7514590</wp:posOffset>
                </wp:positionH>
                <wp:positionV relativeFrom="page">
                  <wp:posOffset>1604645</wp:posOffset>
                </wp:positionV>
                <wp:extent cx="2139950" cy="499110"/>
                <wp:effectExtent l="0" t="4445" r="3810" b="127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F05834" w14:textId="77777777" w:rsidR="00A537EB" w:rsidRPr="00FF0996" w:rsidRDefault="00A537EB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F8325" id="Text Box 252" o:spid="_x0000_s1032" type="#_x0000_t202" style="position:absolute;left:0;text-align:left;margin-left:591.7pt;margin-top:126.35pt;width:168.5pt;height:39.3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" filled="f" stroked="f" strokeweight="0" insetpen="t">
                <o:lock v:ext="edit" shapetype="t"/>
                <v:textbox style="mso-fit-shape-to-text:t" inset="2.85pt,2.85pt,2.85pt,2.85pt">
                  <w:txbxContent>
                    <w:p w14:paraId="2AF05834" w14:textId="77777777" w:rsidR="00A537EB" w:rsidRPr="00FF0996" w:rsidRDefault="00A537EB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50DB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3B4A3124" wp14:editId="284C016E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9D91E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0261A3">
        <w:rPr>
          <w:lang w:val="ru-RU"/>
        </w:rPr>
        <w:t>Пит</w:t>
      </w:r>
      <w:r w:rsidR="00A537EB">
        <w:br w:type="page"/>
      </w:r>
      <w:r w:rsidR="00D04754"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BCDDB31" wp14:editId="1E2F820D">
                <wp:simplePos x="0" y="0"/>
                <wp:positionH relativeFrom="margin">
                  <wp:posOffset>3341610</wp:posOffset>
                </wp:positionH>
                <wp:positionV relativeFrom="margin">
                  <wp:align>bottom</wp:align>
                </wp:positionV>
                <wp:extent cx="2895600" cy="5828402"/>
                <wp:effectExtent l="0" t="0" r="0" b="1270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95600" cy="5828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8">
                        <w:txbxContent>
                          <w:p w14:paraId="4925D30B" w14:textId="61DC9628" w:rsidR="00B84298" w:rsidRPr="00833FF9" w:rsidRDefault="00B84298" w:rsidP="00B66370">
                            <w:pPr>
                              <w:spacing w:after="0" w:line="312" w:lineRule="atLeast"/>
                              <w:jc w:val="right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33FF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Не ужинать — святой тому закон,</w:t>
                            </w:r>
                          </w:p>
                          <w:p w14:paraId="4B1E2988" w14:textId="77777777" w:rsidR="00B84298" w:rsidRPr="00833FF9" w:rsidRDefault="00B84298" w:rsidP="00B66370">
                            <w:pPr>
                              <w:spacing w:after="0" w:line="312" w:lineRule="atLeast"/>
                              <w:jc w:val="right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33FF9"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  <w:t>Кому всего дороже легкий сон.</w:t>
                            </w:r>
                          </w:p>
                          <w:p w14:paraId="1EF07316" w14:textId="72258C85" w:rsidR="00B66370" w:rsidRPr="005618B9" w:rsidRDefault="00E2518F" w:rsidP="001348B7">
                            <w:pPr>
                              <w:pStyle w:val="a5"/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i/>
                                <w:iCs/>
                                <w:lang w:val="ru-RU" w:eastAsia="ru-RU"/>
                              </w:rPr>
                            </w:pPr>
                            <w:r w:rsidRPr="005618B9">
                              <w:rPr>
                                <w:rFonts w:ascii="Verdana" w:hAnsi="Verdana"/>
                                <w:i/>
                                <w:iCs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lang w:val="ru-RU"/>
                              </w:rPr>
                              <w:t>.</w:t>
                            </w:r>
                            <w:r w:rsidRPr="005618B9">
                              <w:rPr>
                                <w:rFonts w:ascii="Verdana" w:hAnsi="Verdana"/>
                                <w:i/>
                                <w:iCs/>
                                <w:lang w:val="ru-RU"/>
                              </w:rPr>
                              <w:t xml:space="preserve"> С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lang w:val="ru-RU"/>
                              </w:rPr>
                              <w:t>.</w:t>
                            </w:r>
                            <w:r w:rsidRPr="005618B9">
                              <w:rPr>
                                <w:rFonts w:ascii="Verdana" w:hAnsi="Verdana"/>
                                <w:i/>
                                <w:iCs/>
                                <w:lang w:val="ru-RU"/>
                              </w:rPr>
                              <w:t xml:space="preserve"> </w:t>
                            </w:r>
                            <w:hyperlink r:id="rId15" w:tooltip="Автор: Пушкин Александр Сергеевич" w:history="1">
                              <w:r w:rsidR="00B84298" w:rsidRPr="00833FF9">
                                <w:rPr>
                                  <w:rFonts w:ascii="Verdana" w:hAnsi="Verdana"/>
                                  <w:i/>
                                  <w:iCs/>
                                  <w:lang w:val="ru-RU" w:eastAsia="ru-RU"/>
                                </w:rPr>
                                <w:t xml:space="preserve">Пушкин </w:t>
                              </w:r>
                            </w:hyperlink>
                          </w:p>
                          <w:p w14:paraId="498B0D26" w14:textId="77777777" w:rsidR="00D04754" w:rsidRDefault="00D04754" w:rsidP="00E2518F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221A667B" w14:textId="6711CAC9" w:rsidR="00E2518F" w:rsidRDefault="00B66370" w:rsidP="00E2518F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5 </w:t>
                            </w:r>
                            <w:r w:rsidR="001C721D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ПРА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C721D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ИЛ</w:t>
                            </w:r>
                            <w:r w:rsidRPr="00833FF9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5F2C2CC2" w14:textId="653D79A4" w:rsidR="00B84298" w:rsidRDefault="00B66370" w:rsidP="00E2518F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33FF9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  <w:t>ЗДОРОВОГО ПИТАНИЯ</w:t>
                            </w:r>
                          </w:p>
                          <w:p w14:paraId="0270863D" w14:textId="77777777" w:rsidR="00E2518F" w:rsidRPr="00833FF9" w:rsidRDefault="00E2518F" w:rsidP="00E2518F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lang w:val="ru-RU" w:eastAsia="ru-RU"/>
                              </w:rPr>
                            </w:pPr>
                          </w:p>
                          <w:p w14:paraId="646DFCA1" w14:textId="52E9A28C" w:rsidR="005618B9" w:rsidRPr="00D04754" w:rsidRDefault="00C94A7C" w:rsidP="002B07A5">
                            <w:pPr>
                              <w:pStyle w:val="2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-57" w:firstLine="0"/>
                              <w:jc w:val="both"/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</w:pPr>
                            <w:r w:rsidRPr="00D04754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>Свежие фрукты</w:t>
                            </w:r>
                            <w:r w:rsidR="00194599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>, овощи</w:t>
                            </w:r>
                            <w:r w:rsidRPr="00D04754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 xml:space="preserve"> и зелень </w:t>
                            </w:r>
                            <w:r w:rsidR="002B07A5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 xml:space="preserve">ежедневно не менее </w:t>
                            </w:r>
                            <w:r w:rsidR="0033738B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>5</w:t>
                            </w:r>
                            <w:r w:rsidR="002B07A5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>00 г</w:t>
                            </w:r>
                            <w:r w:rsidR="00CB7141" w:rsidRPr="00D04754">
                              <w:rPr>
                                <w:rFonts w:ascii="Verdana" w:hAnsi="Verdana"/>
                                <w:b w:val="0"/>
                                <w:bCs w:val="0"/>
                                <w:i w:val="0"/>
                                <w:color w:val="auto"/>
                                <w:lang w:val="ru-RU"/>
                              </w:rPr>
                              <w:t>.</w:t>
                            </w:r>
                          </w:p>
                          <w:p w14:paraId="1A886624" w14:textId="77777777" w:rsidR="001348B7" w:rsidRPr="001348B7" w:rsidRDefault="001348B7" w:rsidP="001348B7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16B199D8" w14:textId="19524B7F" w:rsidR="005618B9" w:rsidRDefault="005618B9" w:rsidP="00C019E8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F3467" wp14:editId="30FA45E9">
                                  <wp:extent cx="2636294" cy="1716657"/>
                                  <wp:effectExtent l="0" t="0" r="0" b="0"/>
                                  <wp:docPr id="180" name="Рисунок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997" cy="1732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70D20" w14:textId="77777777" w:rsidR="001348B7" w:rsidRDefault="001348B7" w:rsidP="00FD5FF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52EA29B" w14:textId="3667A00D" w:rsidR="0017001B" w:rsidRPr="00D04754" w:rsidRDefault="00C94A7C" w:rsidP="00FD5FF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2. Чай, кофе, соки, молоко, какао, кефир и т.п. – это еда</w:t>
                            </w:r>
                            <w:r w:rsidR="00F70690"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6920C875" w14:textId="1A553D3D" w:rsidR="0017001B" w:rsidRPr="00D04754" w:rsidRDefault="00C94A7C" w:rsidP="00FD5FF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3.</w:t>
                            </w:r>
                            <w:r w:rsidR="00F70690"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Исключите из ужина жареные, жирные, соленые блюда и специи.</w:t>
                            </w:r>
                          </w:p>
                          <w:p w14:paraId="0B4EB4D1" w14:textId="6BEA6C1E" w:rsidR="001D1881" w:rsidRPr="00D04754" w:rsidRDefault="00C94A7C" w:rsidP="00170F98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4. Покупайте продукты в магазине</w:t>
                            </w:r>
                            <w:r w:rsidR="004A19B0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, заранее</w:t>
                            </w:r>
                            <w:r w:rsidR="00E2518F"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 xml:space="preserve"> обдума</w:t>
                            </w:r>
                            <w:r w:rsidR="004A19B0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в меню</w:t>
                            </w:r>
                            <w:r w:rsidR="00170F98"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EB5003"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495DB63E" w14:textId="582770AC" w:rsidR="00B66370" w:rsidRPr="00C94A7C" w:rsidRDefault="00C94A7C" w:rsidP="00C94A7C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5. Изучайте состав на упаковках, избегайте продуктов с большим</w:t>
                            </w:r>
                            <w:r w:rsidRPr="00C94A7C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4754">
                              <w:rPr>
                                <w:rFonts w:ascii="Verdana" w:hAnsi="Verdana" w:cs="Arial"/>
                                <w:sz w:val="24"/>
                                <w:szCs w:val="24"/>
                                <w:lang w:val="ru-RU"/>
                              </w:rPr>
                              <w:t>количеством, консервантов, красителей, стабилизаторов</w:t>
                            </w:r>
                            <w:r w:rsidRPr="00C94A7C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53468952" w14:textId="49AF517B" w:rsidR="00B63A10" w:rsidRDefault="005618B9" w:rsidP="00C019E8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1DD7E" wp14:editId="3B5AA11D">
                                  <wp:extent cx="3136900" cy="1659873"/>
                                  <wp:effectExtent l="0" t="0" r="635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566" b="12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7688" cy="1676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D359A" w14:textId="2C7A01DC" w:rsidR="00DF5197" w:rsidRPr="001348B7" w:rsidRDefault="001348B7" w:rsidP="001348B7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1348B7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>ПОЛЕЗН</w:t>
                            </w:r>
                            <w:r w:rsidR="00852B79" w:rsidRPr="001348B7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ОЕ ПИТАНИЕ </w:t>
                            </w:r>
                            <w:r w:rsidRPr="001348B7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>=</w:t>
                            </w:r>
                            <w:r w:rsidR="001D623A" w:rsidRPr="001348B7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 xml:space="preserve"> </w:t>
                            </w:r>
                            <w:r w:rsidR="00852B79" w:rsidRPr="001348B7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>ХОРОШЕЕ ЗДОРОВЬЕ</w:t>
                            </w:r>
                          </w:p>
                          <w:p w14:paraId="594411A1" w14:textId="05794C90" w:rsidR="002A0B36" w:rsidRPr="00B66370" w:rsidRDefault="002A0B36" w:rsidP="00EF0EE6">
                            <w:pPr>
                              <w:pStyle w:val="a5"/>
                              <w:spacing w:after="0" w:line="240" w:lineRule="auto"/>
                              <w:rPr>
                                <w:noProof/>
                                <w:lang w:val="ru-RU"/>
                              </w:rPr>
                            </w:pPr>
                          </w:p>
                          <w:p w14:paraId="1F50FB5B" w14:textId="2647D330" w:rsidR="00EF7575" w:rsidRPr="00B917D1" w:rsidRDefault="000B7725" w:rsidP="00EF7575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0" w:firstLine="66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Правильное питание –</w:t>
                            </w:r>
                            <w:r w:rsidR="004F7BBF"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 </w:t>
                            </w: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часть здорового образа жизни</w:t>
                            </w:r>
                            <w:r w:rsidR="00EF7575"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, которая направлена на укрепление иммунитета,</w:t>
                            </w:r>
                          </w:p>
                          <w:p w14:paraId="343FFC5A" w14:textId="1A4599D6" w:rsidR="00EF0EE6" w:rsidRPr="00B917D1" w:rsidRDefault="00EF7575" w:rsidP="00EF757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предупреждени</w:t>
                            </w:r>
                            <w:r w:rsidR="003C49A5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е</w:t>
                            </w: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 ожирения и других хронических неинфеционных заболеваний.</w:t>
                            </w:r>
                          </w:p>
                          <w:p w14:paraId="7CAB2178" w14:textId="12B1E016" w:rsidR="00EF7575" w:rsidRPr="00B917D1" w:rsidRDefault="004F7BBF" w:rsidP="004F7BBF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68" w:firstLine="0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Особое внимание должно уделяться здоровому питанию </w:t>
                            </w:r>
                            <w:r w:rsidR="00CE709E"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людей </w:t>
                            </w: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в возрасте 30–50 лет, чтобы обеспечить себе в дальнейшем здоровье и долголетие.</w:t>
                            </w:r>
                          </w:p>
                          <w:p w14:paraId="4CEE7A4B" w14:textId="5C53DACF" w:rsidR="00313352" w:rsidRPr="00B917D1" w:rsidRDefault="00492CFE" w:rsidP="004F7BBF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68" w:firstLine="0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Полезный рацион сегодня вернется экономией времени и средств при посещении врачей в перспективе</w:t>
                            </w:r>
                            <w:r w:rsidR="005618B9" w:rsidRPr="00B917D1"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.</w:t>
                            </w:r>
                          </w:p>
                          <w:p w14:paraId="3AE7BB10" w14:textId="2E2A0028" w:rsidR="004F7BBF" w:rsidRDefault="004F7BBF" w:rsidP="00EF757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</w:p>
                          <w:p w14:paraId="1C54D587" w14:textId="57F11B9B" w:rsidR="007E710C" w:rsidRPr="004F3847" w:rsidRDefault="002A725A" w:rsidP="00EF757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4F3847">
                              <w:rPr>
                                <w:rFonts w:ascii="Verdana" w:hAnsi="Verdana"/>
                                <w:noProof/>
                                <w:color w:val="FF0000"/>
                                <w:lang w:val="ru-RU"/>
                              </w:rPr>
                              <w:t>БЕЛКИ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 – </w:t>
                            </w:r>
                            <w:r w:rsidRPr="004F3847"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  <w:t>строительный материал для клеток тканей, гормонов, антител.</w:t>
                            </w:r>
                          </w:p>
                          <w:p w14:paraId="57BCE9F7" w14:textId="31FD0E43" w:rsidR="002A725A" w:rsidRDefault="002A725A" w:rsidP="00EF757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4F3847">
                              <w:rPr>
                                <w:rFonts w:ascii="Verdana" w:hAnsi="Verdana"/>
                                <w:noProof/>
                                <w:color w:val="FF0000"/>
                                <w:lang w:val="ru-RU"/>
                              </w:rPr>
                              <w:t>ЖИРЫ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 – </w:t>
                            </w:r>
                            <w:r w:rsidRPr="004F3847"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  <w:t xml:space="preserve">необходимы для </w:t>
                            </w:r>
                            <w:r w:rsidR="003C49A5"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  <w:t>д</w:t>
                            </w:r>
                            <w:r w:rsidRPr="004F3847"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  <w:t>еления клеток и синтеза гормонов, входят в состав оболочек нервных волокон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.</w:t>
                            </w:r>
                          </w:p>
                          <w:p w14:paraId="08152FC0" w14:textId="022C9206" w:rsidR="002A725A" w:rsidRPr="00B917D1" w:rsidRDefault="002A725A" w:rsidP="00EF7575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</w:pPr>
                            <w:r w:rsidRPr="004F3847">
                              <w:rPr>
                                <w:rFonts w:ascii="Verdana" w:hAnsi="Verdana"/>
                                <w:noProof/>
                                <w:color w:val="FF0000"/>
                                <w:lang w:val="ru-RU"/>
                              </w:rPr>
                              <w:t>УГЛЕВОДЫ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 xml:space="preserve"> </w:t>
                            </w:r>
                            <w:r w:rsidRPr="004F3847">
                              <w:rPr>
                                <w:rFonts w:ascii="Verdana" w:hAnsi="Verdana"/>
                                <w:i/>
                                <w:iCs/>
                                <w:noProof/>
                                <w:color w:val="1F497D" w:themeColor="text2"/>
                                <w:lang w:val="ru-RU"/>
                              </w:rPr>
                              <w:t>– основной источник энергии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1F497D" w:themeColor="text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DB31" id="Text Box 357" o:spid="_x0000_s1033" type="#_x0000_t202" style="position:absolute;left:0;text-align:left;margin-left:263.1pt;margin-top:0;width:228pt;height:458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14:paraId="4925D30B" w14:textId="61DC9628" w:rsidR="00B84298" w:rsidRPr="00833FF9" w:rsidRDefault="00B84298" w:rsidP="00B66370">
                      <w:pPr>
                        <w:spacing w:after="0" w:line="312" w:lineRule="atLeast"/>
                        <w:jc w:val="right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833FF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Не ужинать — святой тому закон,</w:t>
                      </w:r>
                    </w:p>
                    <w:p w14:paraId="4B1E2988" w14:textId="77777777" w:rsidR="00B84298" w:rsidRPr="00833FF9" w:rsidRDefault="00B84298" w:rsidP="00B66370">
                      <w:pPr>
                        <w:spacing w:after="0" w:line="312" w:lineRule="atLeast"/>
                        <w:jc w:val="right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  <w:r w:rsidRPr="00833FF9"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  <w:t>Кому всего дороже легкий сон.</w:t>
                      </w:r>
                    </w:p>
                    <w:p w14:paraId="1EF07316" w14:textId="72258C85" w:rsidR="00B66370" w:rsidRPr="005618B9" w:rsidRDefault="00E2518F" w:rsidP="001348B7">
                      <w:pPr>
                        <w:pStyle w:val="a5"/>
                        <w:spacing w:after="0" w:line="240" w:lineRule="auto"/>
                        <w:jc w:val="right"/>
                        <w:rPr>
                          <w:rFonts w:ascii="Verdana" w:hAnsi="Verdana"/>
                          <w:i/>
                          <w:iCs/>
                          <w:lang w:val="ru-RU" w:eastAsia="ru-RU"/>
                        </w:rPr>
                      </w:pPr>
                      <w:r w:rsidRPr="005618B9">
                        <w:rPr>
                          <w:rFonts w:ascii="Verdana" w:hAnsi="Verdana"/>
                          <w:i/>
                          <w:iCs/>
                          <w:lang w:val="ru-RU"/>
                        </w:rPr>
                        <w:t>А</w:t>
                      </w:r>
                      <w:r>
                        <w:rPr>
                          <w:rFonts w:ascii="Verdana" w:hAnsi="Verdana"/>
                          <w:i/>
                          <w:iCs/>
                          <w:lang w:val="ru-RU"/>
                        </w:rPr>
                        <w:t>.</w:t>
                      </w:r>
                      <w:r w:rsidRPr="005618B9">
                        <w:rPr>
                          <w:rFonts w:ascii="Verdana" w:hAnsi="Verdana"/>
                          <w:i/>
                          <w:iCs/>
                          <w:lang w:val="ru-RU"/>
                        </w:rPr>
                        <w:t xml:space="preserve"> С</w:t>
                      </w:r>
                      <w:r>
                        <w:rPr>
                          <w:rFonts w:ascii="Verdana" w:hAnsi="Verdana"/>
                          <w:i/>
                          <w:iCs/>
                          <w:lang w:val="ru-RU"/>
                        </w:rPr>
                        <w:t>.</w:t>
                      </w:r>
                      <w:r w:rsidRPr="005618B9">
                        <w:rPr>
                          <w:rFonts w:ascii="Verdana" w:hAnsi="Verdana"/>
                          <w:i/>
                          <w:iCs/>
                          <w:lang w:val="ru-RU"/>
                        </w:rPr>
                        <w:t xml:space="preserve"> </w:t>
                      </w:r>
                      <w:hyperlink r:id="rId18" w:tooltip="Автор: Пушкин Александр Сергеевич" w:history="1">
                        <w:r w:rsidR="00B84298" w:rsidRPr="00833FF9">
                          <w:rPr>
                            <w:rFonts w:ascii="Verdana" w:hAnsi="Verdana"/>
                            <w:i/>
                            <w:iCs/>
                            <w:lang w:val="ru-RU" w:eastAsia="ru-RU"/>
                          </w:rPr>
                          <w:t xml:space="preserve">Пушкин </w:t>
                        </w:r>
                      </w:hyperlink>
                    </w:p>
                    <w:p w14:paraId="498B0D26" w14:textId="77777777" w:rsidR="00D04754" w:rsidRDefault="00D04754" w:rsidP="00E2518F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</w:p>
                    <w:p w14:paraId="221A667B" w14:textId="6711CAC9" w:rsidR="00E2518F" w:rsidRDefault="00B66370" w:rsidP="00E2518F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5 </w:t>
                      </w:r>
                      <w:r w:rsidR="001C721D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ПРА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C721D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ИЛ</w:t>
                      </w:r>
                      <w:r w:rsidRPr="00833FF9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5F2C2CC2" w14:textId="653D79A4" w:rsidR="00B84298" w:rsidRDefault="00B66370" w:rsidP="00E2518F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833FF9"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  <w:t>ЗДОРОВОГО ПИТАНИЯ</w:t>
                      </w:r>
                    </w:p>
                    <w:p w14:paraId="0270863D" w14:textId="77777777" w:rsidR="00E2518F" w:rsidRPr="00833FF9" w:rsidRDefault="00E2518F" w:rsidP="00E2518F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/>
                          <w:i/>
                          <w:iCs/>
                          <w:lang w:val="ru-RU" w:eastAsia="ru-RU"/>
                        </w:rPr>
                      </w:pPr>
                    </w:p>
                    <w:p w14:paraId="646DFCA1" w14:textId="52E9A28C" w:rsidR="005618B9" w:rsidRPr="00D04754" w:rsidRDefault="00C94A7C" w:rsidP="002B07A5">
                      <w:pPr>
                        <w:pStyle w:val="2"/>
                        <w:numPr>
                          <w:ilvl w:val="0"/>
                          <w:numId w:val="8"/>
                        </w:numPr>
                        <w:spacing w:after="0"/>
                        <w:ind w:left="-57" w:firstLine="0"/>
                        <w:jc w:val="both"/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</w:pPr>
                      <w:r w:rsidRPr="00D04754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>Свежие фрукты</w:t>
                      </w:r>
                      <w:r w:rsidR="00194599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>, овощи</w:t>
                      </w:r>
                      <w:r w:rsidRPr="00D04754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 xml:space="preserve"> и зелень </w:t>
                      </w:r>
                      <w:r w:rsidR="002B07A5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 xml:space="preserve">ежедневно не менее </w:t>
                      </w:r>
                      <w:r w:rsidR="0033738B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>5</w:t>
                      </w:r>
                      <w:r w:rsidR="002B07A5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>00 г</w:t>
                      </w:r>
                      <w:r w:rsidR="00CB7141" w:rsidRPr="00D04754">
                        <w:rPr>
                          <w:rFonts w:ascii="Verdana" w:hAnsi="Verdana"/>
                          <w:b w:val="0"/>
                          <w:bCs w:val="0"/>
                          <w:i w:val="0"/>
                          <w:color w:val="auto"/>
                          <w:lang w:val="ru-RU"/>
                        </w:rPr>
                        <w:t>.</w:t>
                      </w:r>
                    </w:p>
                    <w:p w14:paraId="1A886624" w14:textId="77777777" w:rsidR="001348B7" w:rsidRPr="001348B7" w:rsidRDefault="001348B7" w:rsidP="001348B7">
                      <w:pPr>
                        <w:rPr>
                          <w:lang w:val="ru-RU"/>
                        </w:rPr>
                      </w:pPr>
                    </w:p>
                    <w:p w14:paraId="16B199D8" w14:textId="19524B7F" w:rsidR="005618B9" w:rsidRDefault="005618B9" w:rsidP="00C019E8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2F3467" wp14:editId="30FA45E9">
                            <wp:extent cx="2636294" cy="1716657"/>
                            <wp:effectExtent l="0" t="0" r="0" b="0"/>
                            <wp:docPr id="180" name="Рисунок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997" cy="1732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70D20" w14:textId="77777777" w:rsidR="001348B7" w:rsidRDefault="001348B7" w:rsidP="00FD5FF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:lang w:val="ru-RU"/>
                        </w:rPr>
                      </w:pPr>
                    </w:p>
                    <w:p w14:paraId="052EA29B" w14:textId="3667A00D" w:rsidR="0017001B" w:rsidRPr="00D04754" w:rsidRDefault="00C94A7C" w:rsidP="00FD5FF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</w:pP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2. Чай, кофе, соки, молоко, какао, кефир и т.п. – это еда</w:t>
                      </w:r>
                      <w:r w:rsidR="00F70690"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6920C875" w14:textId="1A553D3D" w:rsidR="0017001B" w:rsidRPr="00D04754" w:rsidRDefault="00C94A7C" w:rsidP="00FD5FF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</w:pP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3.</w:t>
                      </w:r>
                      <w:r w:rsidR="00F70690"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Исключите из ужина жареные, жирные, соленые блюда и специи.</w:t>
                      </w:r>
                    </w:p>
                    <w:p w14:paraId="0B4EB4D1" w14:textId="6BEA6C1E" w:rsidR="001D1881" w:rsidRPr="00D04754" w:rsidRDefault="00C94A7C" w:rsidP="00170F98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</w:pP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4. Покупайте продукты в магазине</w:t>
                      </w:r>
                      <w:r w:rsidR="004A19B0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, заранее</w:t>
                      </w:r>
                      <w:r w:rsidR="00E2518F"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 xml:space="preserve"> обдума</w:t>
                      </w:r>
                      <w:r w:rsidR="004A19B0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в меню</w:t>
                      </w:r>
                      <w:r w:rsidR="00170F98"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EB5003"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495DB63E" w14:textId="582770AC" w:rsidR="00B66370" w:rsidRPr="00C94A7C" w:rsidRDefault="00C94A7C" w:rsidP="00C94A7C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Arial"/>
                          <w:b/>
                          <w:bCs/>
                          <w:color w:val="FF0000"/>
                          <w:sz w:val="24"/>
                          <w:szCs w:val="24"/>
                          <w:lang w:val="ru-RU"/>
                        </w:rPr>
                      </w:pP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5. Изучайте состав на упаковках, избегайте продуктов с большим</w:t>
                      </w:r>
                      <w:r w:rsidRPr="00C94A7C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4754">
                        <w:rPr>
                          <w:rFonts w:ascii="Verdana" w:hAnsi="Verdana" w:cs="Arial"/>
                          <w:sz w:val="24"/>
                          <w:szCs w:val="24"/>
                          <w:lang w:val="ru-RU"/>
                        </w:rPr>
                        <w:t>количеством, консервантов, красителей, стабилизаторов</w:t>
                      </w:r>
                      <w:r w:rsidRPr="00C94A7C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53468952" w14:textId="49AF517B" w:rsidR="00B63A10" w:rsidRDefault="005618B9" w:rsidP="00C019E8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61DD7E" wp14:editId="3B5AA11D">
                            <wp:extent cx="3136900" cy="1659873"/>
                            <wp:effectExtent l="0" t="0" r="635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566" b="12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7688" cy="1676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D359A" w14:textId="2C7A01DC" w:rsidR="00DF5197" w:rsidRPr="001348B7" w:rsidRDefault="001348B7" w:rsidP="001348B7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  <w:r w:rsidRPr="001348B7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>ПОЛЕЗН</w:t>
                      </w:r>
                      <w:r w:rsidR="00852B79" w:rsidRPr="001348B7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 xml:space="preserve">ОЕ ПИТАНИЕ </w:t>
                      </w:r>
                      <w:r w:rsidRPr="001348B7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>=</w:t>
                      </w:r>
                      <w:r w:rsidR="001D623A" w:rsidRPr="001348B7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 xml:space="preserve"> </w:t>
                      </w:r>
                      <w:r w:rsidR="00852B79" w:rsidRPr="001348B7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>ХОРОШЕЕ ЗДОРОВЬЕ</w:t>
                      </w:r>
                    </w:p>
                    <w:p w14:paraId="594411A1" w14:textId="05794C90" w:rsidR="002A0B36" w:rsidRPr="00B66370" w:rsidRDefault="002A0B36" w:rsidP="00EF0EE6">
                      <w:pPr>
                        <w:pStyle w:val="a5"/>
                        <w:spacing w:after="0" w:line="240" w:lineRule="auto"/>
                        <w:rPr>
                          <w:noProof/>
                          <w:lang w:val="ru-RU"/>
                        </w:rPr>
                      </w:pPr>
                    </w:p>
                    <w:p w14:paraId="1F50FB5B" w14:textId="2647D330" w:rsidR="00EF7575" w:rsidRPr="00B917D1" w:rsidRDefault="000B7725" w:rsidP="00EF7575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0" w:firstLine="66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Правильное питание –</w:t>
                      </w:r>
                      <w:r w:rsidR="004F7BBF"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 </w:t>
                      </w: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часть здорового образа жизни</w:t>
                      </w:r>
                      <w:r w:rsidR="00EF7575"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, которая направлена на укрепление иммунитета,</w:t>
                      </w:r>
                    </w:p>
                    <w:p w14:paraId="343FFC5A" w14:textId="1A4599D6" w:rsidR="00EF0EE6" w:rsidRPr="00B917D1" w:rsidRDefault="00EF7575" w:rsidP="00EF757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предупреждени</w:t>
                      </w:r>
                      <w:r w:rsidR="003C49A5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е</w:t>
                      </w: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 ожирения и других хронических неинфеционных заболеваний.</w:t>
                      </w:r>
                    </w:p>
                    <w:p w14:paraId="7CAB2178" w14:textId="12B1E016" w:rsidR="00EF7575" w:rsidRPr="00B917D1" w:rsidRDefault="004F7BBF" w:rsidP="004F7BBF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68" w:firstLine="0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Особое внимание должно уделяться здоровому питанию </w:t>
                      </w:r>
                      <w:r w:rsidR="00CE709E"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людей </w:t>
                      </w: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в возрасте 30–50 лет, чтобы обеспечить себе в дальнейшем здоровье и долголетие.</w:t>
                      </w:r>
                    </w:p>
                    <w:p w14:paraId="4CEE7A4B" w14:textId="5C53DACF" w:rsidR="00313352" w:rsidRPr="00B917D1" w:rsidRDefault="00492CFE" w:rsidP="004F7BBF">
                      <w:pPr>
                        <w:pStyle w:val="a5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68" w:firstLine="0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Полезный рацион сегодня вернется экономией времени и средств при посещении врачей в перспективе</w:t>
                      </w:r>
                      <w:r w:rsidR="005618B9" w:rsidRPr="00B917D1"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.</w:t>
                      </w:r>
                    </w:p>
                    <w:p w14:paraId="3AE7BB10" w14:textId="2E2A0028" w:rsidR="004F7BBF" w:rsidRDefault="004F7BBF" w:rsidP="00EF757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</w:p>
                    <w:p w14:paraId="1C54D587" w14:textId="57F11B9B" w:rsidR="007E710C" w:rsidRPr="004F3847" w:rsidRDefault="002A725A" w:rsidP="00EF757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</w:pPr>
                      <w:r w:rsidRPr="004F3847">
                        <w:rPr>
                          <w:rFonts w:ascii="Verdana" w:hAnsi="Verdana"/>
                          <w:noProof/>
                          <w:color w:val="FF0000"/>
                          <w:lang w:val="ru-RU"/>
                        </w:rPr>
                        <w:t>БЕЛКИ</w:t>
                      </w:r>
                      <w:r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 – </w:t>
                      </w:r>
                      <w:r w:rsidRPr="004F3847"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  <w:t>строительный материал для клеток тканей, гормонов, антител.</w:t>
                      </w:r>
                    </w:p>
                    <w:p w14:paraId="57BCE9F7" w14:textId="31FD0E43" w:rsidR="002A725A" w:rsidRDefault="002A725A" w:rsidP="00EF757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4F3847">
                        <w:rPr>
                          <w:rFonts w:ascii="Verdana" w:hAnsi="Verdana"/>
                          <w:noProof/>
                          <w:color w:val="FF0000"/>
                          <w:lang w:val="ru-RU"/>
                        </w:rPr>
                        <w:t>ЖИРЫ</w:t>
                      </w:r>
                      <w:r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 – </w:t>
                      </w:r>
                      <w:r w:rsidRPr="004F3847"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  <w:t xml:space="preserve">необходимы для </w:t>
                      </w:r>
                      <w:r w:rsidR="003C49A5"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  <w:t>д</w:t>
                      </w:r>
                      <w:r w:rsidRPr="004F3847"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  <w:t>еления клеток и синтеза гормонов, входят в состав оболочек нервных волокон</w:t>
                      </w:r>
                      <w:r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.</w:t>
                      </w:r>
                    </w:p>
                    <w:p w14:paraId="08152FC0" w14:textId="022C9206" w:rsidR="002A725A" w:rsidRPr="00B917D1" w:rsidRDefault="002A725A" w:rsidP="00EF7575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</w:pPr>
                      <w:r w:rsidRPr="004F3847">
                        <w:rPr>
                          <w:rFonts w:ascii="Verdana" w:hAnsi="Verdana"/>
                          <w:noProof/>
                          <w:color w:val="FF0000"/>
                          <w:lang w:val="ru-RU"/>
                        </w:rPr>
                        <w:t>УГЛЕВОДЫ</w:t>
                      </w:r>
                      <w:r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 xml:space="preserve"> </w:t>
                      </w:r>
                      <w:r w:rsidRPr="004F3847">
                        <w:rPr>
                          <w:rFonts w:ascii="Verdana" w:hAnsi="Verdana"/>
                          <w:i/>
                          <w:iCs/>
                          <w:noProof/>
                          <w:color w:val="1F497D" w:themeColor="text2"/>
                          <w:lang w:val="ru-RU"/>
                        </w:rPr>
                        <w:t>– основной источник энергии</w:t>
                      </w:r>
                      <w:r>
                        <w:rPr>
                          <w:rFonts w:ascii="Verdana" w:hAnsi="Verdana"/>
                          <w:noProof/>
                          <w:color w:val="1F497D" w:themeColor="text2"/>
                          <w:lang w:val="ru-RU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8B7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1EE32CE" wp14:editId="28A1899F">
                <wp:simplePos x="0" y="0"/>
                <wp:positionH relativeFrom="margin">
                  <wp:posOffset>6455745</wp:posOffset>
                </wp:positionH>
                <wp:positionV relativeFrom="margin">
                  <wp:posOffset>633179</wp:posOffset>
                </wp:positionV>
                <wp:extent cx="3140016" cy="5819775"/>
                <wp:effectExtent l="0" t="0" r="3810" b="9525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0016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8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32CE" id="Text Box 358" o:spid="_x0000_s1034" type="#_x0000_t202" style="position:absolute;left:0;text-align:left;margin-left:508.35pt;margin-top:49.85pt;width:247.25pt;height:458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margin" anchory="margin"/>
              </v:shape>
            </w:pict>
          </mc:Fallback>
        </mc:AlternateContent>
      </w:r>
      <w:r w:rsidR="00746D7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150FAAA" wp14:editId="11FC371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756319" cy="5906039"/>
                <wp:effectExtent l="0" t="0" r="6350" b="0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6319" cy="5906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204CA1" w14:textId="0EDAF534" w:rsidR="006E216B" w:rsidRPr="003D4C3A" w:rsidRDefault="008176DE" w:rsidP="0043597E">
                            <w:pPr>
                              <w:pStyle w:val="a5"/>
                              <w:spacing w:after="0" w:line="360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3D4C3A"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  <w:t xml:space="preserve">Соль </w:t>
                            </w:r>
                            <w:r w:rsidR="00C24336" w:rsidRPr="003D4C3A">
                              <w:rPr>
                                <w:rFonts w:ascii="Verdana" w:hAnsi="Verdana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  <w:t>– ПОД КОНТРОЛЬ!</w:t>
                            </w:r>
                          </w:p>
                          <w:p w14:paraId="6625CF0F" w14:textId="6EEF5FE0" w:rsidR="006E216B" w:rsidRPr="003D4C3A" w:rsidRDefault="00692BB4" w:rsidP="0043597E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r w:rsidRPr="003D4C3A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 xml:space="preserve">Избыток поваренной соли в пище приводит к заболеваниям, прежде всего артериальной гипертонии. Норма потребления соли – </w:t>
                            </w:r>
                            <w:r w:rsidRPr="003D4C3A">
                              <w:rPr>
                                <w:rFonts w:ascii="Verdana" w:hAnsi="Verdana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  <w:t>5 г в сутки</w:t>
                            </w:r>
                            <w:r w:rsidR="00395CD9" w:rsidRPr="003D4C3A">
                              <w:rPr>
                                <w:rFonts w:ascii="Verdana" w:hAnsi="Verdana" w:cs="Calibr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r w:rsidR="00395CD9" w:rsidRPr="003D4C3A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>(</w:t>
                            </w:r>
                            <w:r w:rsidR="00AA1EA3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>и</w:t>
                            </w:r>
                            <w:r w:rsidR="00395CD9" w:rsidRPr="003D4C3A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>ли 1 ч.</w:t>
                            </w:r>
                            <w:r w:rsidR="000E4BF9" w:rsidRPr="003D4C3A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 xml:space="preserve"> </w:t>
                            </w:r>
                            <w:r w:rsidR="00395CD9" w:rsidRPr="003D4C3A">
                              <w:rPr>
                                <w:rFonts w:ascii="Verdana" w:hAnsi="Verdana" w:cs="Calibri"/>
                                <w:i/>
                                <w:iC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  <w:t>л. без верха).</w:t>
                            </w:r>
                          </w:p>
                          <w:p w14:paraId="1A8EA744" w14:textId="77777777" w:rsidR="00395CD9" w:rsidRPr="003D4C3A" w:rsidRDefault="00395CD9" w:rsidP="00395CD9">
                            <w:pPr>
                              <w:pStyle w:val="a5"/>
                              <w:spacing w:after="0" w:line="240" w:lineRule="auto"/>
                              <w:jc w:val="both"/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00458B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</w:p>
                          <w:p w14:paraId="2F9C65BA" w14:textId="2FCBF35A" w:rsidR="00624F45" w:rsidRPr="003D4C3A" w:rsidRDefault="00624F45" w:rsidP="00624F45">
                            <w:pPr>
                              <w:pStyle w:val="a5"/>
                              <w:spacing w:line="240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</w:pPr>
                            <w:bookmarkStart w:id="2" w:name="_Hlk42602788"/>
                            <w:r w:rsidRPr="003D4C3A"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FF0000"/>
                                <w:sz w:val="24"/>
                                <w:szCs w:val="24"/>
                                <w:lang w:val="ru-RU" w:eastAsia="ru-RU"/>
                              </w:rPr>
                              <w:t>Несладкая жизнь полезна</w:t>
                            </w:r>
                          </w:p>
                          <w:bookmarkEnd w:id="2"/>
                          <w:p w14:paraId="2305E6AE" w14:textId="77777777" w:rsidR="00746D7F" w:rsidRPr="003D4C3A" w:rsidRDefault="000D01B6" w:rsidP="0043597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="00746D7F"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уточная норма с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ахар</w:t>
                            </w:r>
                            <w:r w:rsidR="00746D7F"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а:</w:t>
                            </w:r>
                          </w:p>
                          <w:p w14:paraId="32048816" w14:textId="77777777" w:rsidR="00746D7F" w:rsidRPr="003D4C3A" w:rsidRDefault="000D01B6" w:rsidP="0043597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– мужчины – 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7,5 ч.</w:t>
                            </w:r>
                            <w:r w:rsidR="00746D7F"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.,</w:t>
                            </w:r>
                          </w:p>
                          <w:p w14:paraId="0B7D79EE" w14:textId="5D2309F4" w:rsidR="000D01B6" w:rsidRPr="003D4C3A" w:rsidRDefault="00746D7F" w:rsidP="0043597E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–</w:t>
                            </w:r>
                            <w:r w:rsidR="000D01B6"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женщины – </w:t>
                            </w:r>
                            <w:r w:rsidR="000D01B6"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5 ч.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D01B6"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="000D01B6"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661E9EFB" w14:textId="77777777" w:rsidR="0060054A" w:rsidRPr="003D4C3A" w:rsidRDefault="0060054A" w:rsidP="0043597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Отказ от сахара улучшает здоровье за </w:t>
                            </w:r>
                            <w:r w:rsidRPr="00C019E8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9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дней.</w:t>
                            </w:r>
                          </w:p>
                          <w:p w14:paraId="2441AE22" w14:textId="06C215B0" w:rsidR="00746D7F" w:rsidRPr="003D4C3A" w:rsidRDefault="00746D7F" w:rsidP="0060054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1E980CCB" w14:textId="62BB0D1C" w:rsidR="0060054A" w:rsidRPr="003D4C3A" w:rsidRDefault="0060054A" w:rsidP="0060054A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FF0000"/>
                                <w:sz w:val="24"/>
                                <w:szCs w:val="24"/>
                                <w:lang w:val="ru-RU" w:eastAsia="ru-RU" w:bidi="en-US"/>
                              </w:rPr>
                            </w:pPr>
                            <w:r w:rsidRPr="003D4C3A">
                              <w:rPr>
                                <w:rFonts w:ascii="Verdana" w:hAnsi="Verdana" w:cs="Calibri"/>
                                <w:b/>
                                <w:bCs/>
                                <w:caps/>
                                <w:color w:val="FF0000"/>
                                <w:sz w:val="24"/>
                                <w:szCs w:val="24"/>
                                <w:lang w:val="ru-RU" w:eastAsia="ru-RU" w:bidi="en-US"/>
                              </w:rPr>
                              <w:t>ЙОД ЗДОРОВЬЕ БЕРЕЖЕТ</w:t>
                            </w:r>
                          </w:p>
                          <w:p w14:paraId="4B14B9EC" w14:textId="3E2AD5A7" w:rsidR="00C32E3B" w:rsidRPr="003D4C3A" w:rsidRDefault="00C32E3B" w:rsidP="00B423A6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Суточная потребность в йоде взрослого человека:</w:t>
                            </w:r>
                            <w:r w:rsidR="00B423A6" w:rsidRPr="003D4C3A">
                              <w:rPr>
                                <w:rFonts w:ascii="Verdana" w:eastAsia="Calibri" w:hAnsi="Verdana" w:cstheme="minorHAnsi"/>
                                <w:i/>
                                <w:color w:val="1F497D" w:themeColor="text2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3D4C3A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150 мкг</w:t>
                            </w:r>
                            <w:r w:rsidR="007949ED">
                              <w:rPr>
                                <w:rFonts w:ascii="Verdana" w:eastAsia="Calibri" w:hAnsi="Verdana" w:cstheme="minorHAnsi"/>
                                <w:b/>
                                <w:bCs/>
                                <w:i/>
                                <w:color w:val="FF0000"/>
                                <w:kern w:val="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3AF70600" w14:textId="77777777" w:rsidR="00C32E3B" w:rsidRDefault="00C32E3B" w:rsidP="00C32E3B">
                            <w:pPr>
                              <w:shd w:val="clear" w:color="auto" w:fill="FFFFFF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Theme="minorHAnsi" w:eastAsia="Calibri" w:hAnsiTheme="minorHAnsi" w:cstheme="minorHAnsi"/>
                                <w:i/>
                                <w:color w:val="1F497D" w:themeColor="text2"/>
                                <w:kern w:val="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06E7914" w14:textId="6342341B" w:rsidR="00746D7F" w:rsidRPr="00746D7F" w:rsidRDefault="0043597E" w:rsidP="003D4C3A">
                            <w:pPr>
                              <w:spacing w:after="0" w:line="240" w:lineRule="auto"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color w:val="1F497D" w:themeColor="text2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43597E">
                              <w:rPr>
                                <w:noProof/>
                              </w:rPr>
                              <w:drawing>
                                <wp:inline distT="0" distB="0" distL="0" distR="0" wp14:anchorId="7DD5ECDC" wp14:editId="799A8EEB">
                                  <wp:extent cx="2695486" cy="1765190"/>
                                  <wp:effectExtent l="0" t="0" r="0" b="6985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4312" cy="1849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FAAA" id="Text Box 355" o:spid="_x0000_s1035" type="#_x0000_t202" style="position:absolute;left:0;text-align:left;margin-left:0;margin-top:0;width:217.05pt;height:465.0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" filled="f" stroked="f" strokeweight="0" insetpen="t">
                <o:lock v:ext="edit" shapetype="t"/>
                <v:textbox inset="2.85pt,2.85pt,2.85pt,2.85pt">
                  <w:txbxContent>
                    <w:p w14:paraId="24204CA1" w14:textId="0EDAF534" w:rsidR="006E216B" w:rsidRPr="003D4C3A" w:rsidRDefault="008176DE" w:rsidP="0043597E">
                      <w:pPr>
                        <w:pStyle w:val="a5"/>
                        <w:spacing w:after="0" w:line="360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color w:val="FF0000"/>
                          <w:sz w:val="24"/>
                          <w:szCs w:val="24"/>
                          <w:lang w:val="ru-RU" w:eastAsia="ru-RU"/>
                        </w:rPr>
                      </w:pPr>
                      <w:r w:rsidRPr="003D4C3A">
                        <w:rPr>
                          <w:rFonts w:ascii="Verdana" w:hAnsi="Verdana" w:cs="Calibri"/>
                          <w:b/>
                          <w:bCs/>
                          <w:caps/>
                          <w:color w:val="FF0000"/>
                          <w:sz w:val="24"/>
                          <w:szCs w:val="24"/>
                          <w:lang w:val="ru-RU" w:eastAsia="ru-RU"/>
                        </w:rPr>
                        <w:t xml:space="preserve">Соль </w:t>
                      </w:r>
                      <w:r w:rsidR="00C24336" w:rsidRPr="003D4C3A">
                        <w:rPr>
                          <w:rFonts w:ascii="Verdana" w:hAnsi="Verdana" w:cs="Calibri"/>
                          <w:b/>
                          <w:bCs/>
                          <w:color w:val="FF0000"/>
                          <w:sz w:val="24"/>
                          <w:szCs w:val="24"/>
                          <w:lang w:val="ru-RU" w:eastAsia="ru-RU"/>
                        </w:rPr>
                        <w:t>– ПОД КОНТРОЛЬ!</w:t>
                      </w:r>
                    </w:p>
                    <w:p w14:paraId="6625CF0F" w14:textId="6EEF5FE0" w:rsidR="006E216B" w:rsidRPr="003D4C3A" w:rsidRDefault="00692BB4" w:rsidP="0043597E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</w:pPr>
                      <w:r w:rsidRPr="003D4C3A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 xml:space="preserve">Избыток поваренной соли в пище приводит к заболеваниям, прежде всего артериальной гипертонии. Норма потребления соли – </w:t>
                      </w:r>
                      <w:r w:rsidRPr="003D4C3A">
                        <w:rPr>
                          <w:rFonts w:ascii="Verdana" w:hAnsi="Verdana" w:cs="Calibri"/>
                          <w:b/>
                          <w:bCs/>
                          <w:color w:val="FF0000"/>
                          <w:sz w:val="24"/>
                          <w:szCs w:val="24"/>
                          <w:lang w:val="ru-RU" w:eastAsia="ru-RU"/>
                        </w:rPr>
                        <w:t>5 г в сутки</w:t>
                      </w:r>
                      <w:r w:rsidR="00395CD9" w:rsidRPr="003D4C3A">
                        <w:rPr>
                          <w:rFonts w:ascii="Verdana" w:hAnsi="Verdana" w:cs="Calibri"/>
                          <w:b/>
                          <w:bCs/>
                          <w:color w:val="FF0000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r w:rsidR="00395CD9" w:rsidRPr="003D4C3A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>(</w:t>
                      </w:r>
                      <w:r w:rsidR="00AA1EA3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>и</w:t>
                      </w:r>
                      <w:r w:rsidR="00395CD9" w:rsidRPr="003D4C3A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>ли 1 ч.</w:t>
                      </w:r>
                      <w:r w:rsidR="000E4BF9" w:rsidRPr="003D4C3A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 xml:space="preserve"> </w:t>
                      </w:r>
                      <w:r w:rsidR="00395CD9" w:rsidRPr="003D4C3A">
                        <w:rPr>
                          <w:rFonts w:ascii="Verdana" w:hAnsi="Verdana" w:cs="Calibri"/>
                          <w:i/>
                          <w:iCs/>
                          <w:color w:val="00458B"/>
                          <w:sz w:val="24"/>
                          <w:szCs w:val="24"/>
                          <w:lang w:val="ru-RU" w:eastAsia="ru-RU"/>
                        </w:rPr>
                        <w:t>л. без верха).</w:t>
                      </w:r>
                    </w:p>
                    <w:p w14:paraId="1A8EA744" w14:textId="77777777" w:rsidR="00395CD9" w:rsidRPr="003D4C3A" w:rsidRDefault="00395CD9" w:rsidP="00395CD9">
                      <w:pPr>
                        <w:pStyle w:val="a5"/>
                        <w:spacing w:after="0" w:line="240" w:lineRule="auto"/>
                        <w:jc w:val="both"/>
                        <w:rPr>
                          <w:rFonts w:ascii="Verdana" w:hAnsi="Verdana" w:cs="Calibri"/>
                          <w:b/>
                          <w:bCs/>
                          <w:caps/>
                          <w:color w:val="00458B"/>
                          <w:sz w:val="24"/>
                          <w:szCs w:val="24"/>
                          <w:lang w:val="ru-RU" w:eastAsia="ru-RU"/>
                        </w:rPr>
                      </w:pPr>
                    </w:p>
                    <w:p w14:paraId="2F9C65BA" w14:textId="2FCBF35A" w:rsidR="00624F45" w:rsidRPr="003D4C3A" w:rsidRDefault="00624F45" w:rsidP="00624F45">
                      <w:pPr>
                        <w:pStyle w:val="a5"/>
                        <w:spacing w:line="240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caps/>
                          <w:color w:val="FF0000"/>
                          <w:sz w:val="24"/>
                          <w:szCs w:val="24"/>
                          <w:lang w:val="ru-RU" w:eastAsia="ru-RU"/>
                        </w:rPr>
                      </w:pPr>
                      <w:bookmarkStart w:id="3" w:name="_Hlk42602788"/>
                      <w:r w:rsidRPr="003D4C3A">
                        <w:rPr>
                          <w:rFonts w:ascii="Verdana" w:hAnsi="Verdana" w:cs="Calibri"/>
                          <w:b/>
                          <w:bCs/>
                          <w:caps/>
                          <w:color w:val="FF0000"/>
                          <w:sz w:val="24"/>
                          <w:szCs w:val="24"/>
                          <w:lang w:val="ru-RU" w:eastAsia="ru-RU"/>
                        </w:rPr>
                        <w:t>Несладкая жизнь полезна</w:t>
                      </w:r>
                    </w:p>
                    <w:bookmarkEnd w:id="3"/>
                    <w:p w14:paraId="2305E6AE" w14:textId="77777777" w:rsidR="00746D7F" w:rsidRPr="003D4C3A" w:rsidRDefault="000D01B6" w:rsidP="0043597E">
                      <w:pPr>
                        <w:shd w:val="clear" w:color="auto" w:fill="FFFFFF"/>
                        <w:spacing w:after="0" w:line="240" w:lineRule="auto"/>
                        <w:ind w:firstLine="709"/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="00746D7F"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уточная норма с</w:t>
                      </w: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ахар</w:t>
                      </w:r>
                      <w:r w:rsidR="00746D7F"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а:</w:t>
                      </w:r>
                    </w:p>
                    <w:p w14:paraId="32048816" w14:textId="77777777" w:rsidR="00746D7F" w:rsidRPr="003D4C3A" w:rsidRDefault="000D01B6" w:rsidP="0043597E">
                      <w:pPr>
                        <w:shd w:val="clear" w:color="auto" w:fill="FFFFFF"/>
                        <w:spacing w:after="0" w:line="240" w:lineRule="auto"/>
                        <w:ind w:firstLine="709"/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 xml:space="preserve">– мужчины – </w:t>
                      </w:r>
                      <w:r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7,5 ч.</w:t>
                      </w:r>
                      <w:r w:rsidR="00746D7F"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.,</w:t>
                      </w:r>
                    </w:p>
                    <w:p w14:paraId="0B7D79EE" w14:textId="5D2309F4" w:rsidR="000D01B6" w:rsidRPr="003D4C3A" w:rsidRDefault="00746D7F" w:rsidP="0043597E">
                      <w:pPr>
                        <w:shd w:val="clear" w:color="auto" w:fill="FFFFFF"/>
                        <w:spacing w:after="0" w:line="240" w:lineRule="auto"/>
                        <w:ind w:firstLine="709"/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–</w:t>
                      </w:r>
                      <w:r w:rsidR="000D01B6"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 xml:space="preserve"> женщины – </w:t>
                      </w:r>
                      <w:r w:rsidR="000D01B6"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5 ч.</w:t>
                      </w:r>
                      <w:r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D01B6"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="000D01B6"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661E9EFB" w14:textId="77777777" w:rsidR="0060054A" w:rsidRPr="003D4C3A" w:rsidRDefault="0060054A" w:rsidP="0043597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 xml:space="preserve">Отказ от сахара улучшает здоровье за </w:t>
                      </w:r>
                      <w:r w:rsidRPr="00C019E8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9</w:t>
                      </w: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 xml:space="preserve"> дней.</w:t>
                      </w:r>
                    </w:p>
                    <w:p w14:paraId="2441AE22" w14:textId="06C215B0" w:rsidR="00746D7F" w:rsidRPr="003D4C3A" w:rsidRDefault="00746D7F" w:rsidP="0060054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</w:pPr>
                    </w:p>
                    <w:p w14:paraId="1E980CCB" w14:textId="62BB0D1C" w:rsidR="0060054A" w:rsidRPr="003D4C3A" w:rsidRDefault="0060054A" w:rsidP="0060054A">
                      <w:pPr>
                        <w:spacing w:line="240" w:lineRule="auto"/>
                        <w:jc w:val="center"/>
                        <w:rPr>
                          <w:rFonts w:ascii="Verdana" w:hAnsi="Verdana" w:cs="Calibri"/>
                          <w:b/>
                          <w:bCs/>
                          <w:caps/>
                          <w:color w:val="FF0000"/>
                          <w:sz w:val="24"/>
                          <w:szCs w:val="24"/>
                          <w:lang w:val="ru-RU" w:eastAsia="ru-RU" w:bidi="en-US"/>
                        </w:rPr>
                      </w:pPr>
                      <w:r w:rsidRPr="003D4C3A">
                        <w:rPr>
                          <w:rFonts w:ascii="Verdana" w:hAnsi="Verdana" w:cs="Calibri"/>
                          <w:b/>
                          <w:bCs/>
                          <w:caps/>
                          <w:color w:val="FF0000"/>
                          <w:sz w:val="24"/>
                          <w:szCs w:val="24"/>
                          <w:lang w:val="ru-RU" w:eastAsia="ru-RU" w:bidi="en-US"/>
                        </w:rPr>
                        <w:t>ЙОД ЗДОРОВЬЕ БЕРЕЖЕТ</w:t>
                      </w:r>
                    </w:p>
                    <w:p w14:paraId="4B14B9EC" w14:textId="3E2AD5A7" w:rsidR="00C32E3B" w:rsidRPr="003D4C3A" w:rsidRDefault="00C32E3B" w:rsidP="00B423A6">
                      <w:pPr>
                        <w:shd w:val="clear" w:color="auto" w:fill="FFFFFF"/>
                        <w:spacing w:after="0" w:line="240" w:lineRule="auto"/>
                        <w:jc w:val="left"/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</w:pPr>
                      <w:r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>Суточная потребность в йоде взрослого человека:</w:t>
                      </w:r>
                      <w:r w:rsidR="00B423A6" w:rsidRPr="003D4C3A">
                        <w:rPr>
                          <w:rFonts w:ascii="Verdana" w:eastAsia="Calibri" w:hAnsi="Verdana" w:cstheme="minorHAnsi"/>
                          <w:i/>
                          <w:color w:val="1F497D" w:themeColor="text2"/>
                          <w:kern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3D4C3A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150 мкг</w:t>
                      </w:r>
                      <w:r w:rsidR="007949ED">
                        <w:rPr>
                          <w:rFonts w:ascii="Verdana" w:eastAsia="Calibri" w:hAnsi="Verdana" w:cstheme="minorHAnsi"/>
                          <w:b/>
                          <w:bCs/>
                          <w:i/>
                          <w:color w:val="FF0000"/>
                          <w:kern w:val="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3AF70600" w14:textId="77777777" w:rsidR="00C32E3B" w:rsidRDefault="00C32E3B" w:rsidP="00C32E3B">
                      <w:pPr>
                        <w:shd w:val="clear" w:color="auto" w:fill="FFFFFF"/>
                        <w:spacing w:after="0" w:line="240" w:lineRule="auto"/>
                        <w:ind w:firstLine="709"/>
                        <w:jc w:val="center"/>
                        <w:rPr>
                          <w:rFonts w:asciiTheme="minorHAnsi" w:eastAsia="Calibri" w:hAnsiTheme="minorHAnsi" w:cstheme="minorHAnsi"/>
                          <w:i/>
                          <w:color w:val="1F497D" w:themeColor="text2"/>
                          <w:kern w:val="0"/>
                          <w:sz w:val="28"/>
                          <w:szCs w:val="28"/>
                          <w:lang w:val="ru-RU"/>
                        </w:rPr>
                      </w:pPr>
                    </w:p>
                    <w:p w14:paraId="706E7914" w14:textId="6342341B" w:rsidR="00746D7F" w:rsidRPr="00746D7F" w:rsidRDefault="0043597E" w:rsidP="003D4C3A">
                      <w:pPr>
                        <w:spacing w:after="0" w:line="240" w:lineRule="auto"/>
                        <w:textAlignment w:val="baseline"/>
                        <w:rPr>
                          <w:rFonts w:asciiTheme="minorHAnsi" w:hAnsiTheme="minorHAnsi" w:cstheme="minorHAnsi"/>
                          <w:bCs/>
                          <w:color w:val="1F497D" w:themeColor="text2"/>
                          <w:sz w:val="28"/>
                          <w:szCs w:val="28"/>
                          <w:lang w:val="ru-RU" w:eastAsia="ru-RU"/>
                        </w:rPr>
                      </w:pPr>
                      <w:r w:rsidRPr="0043597E">
                        <w:rPr>
                          <w:noProof/>
                        </w:rPr>
                        <w:drawing>
                          <wp:inline distT="0" distB="0" distL="0" distR="0" wp14:anchorId="7DD5ECDC" wp14:editId="799A8EEB">
                            <wp:extent cx="2695486" cy="1765190"/>
                            <wp:effectExtent l="0" t="0" r="0" b="6985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4312" cy="1849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46D7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425A8D" wp14:editId="768E8A83">
                <wp:simplePos x="0" y="0"/>
                <wp:positionH relativeFrom="margin">
                  <wp:posOffset>770092</wp:posOffset>
                </wp:positionH>
                <wp:positionV relativeFrom="page">
                  <wp:posOffset>897240</wp:posOffset>
                </wp:positionV>
                <wp:extent cx="8561070" cy="82550"/>
                <wp:effectExtent l="0" t="0" r="0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2189E" id="Group 360" o:spid="_x0000_s1026" style="position:absolute;margin-left:60.65pt;margin-top:70.65pt;width:674.1pt;height:6.5pt;z-index:251663360;mso-position-horizontal-relative:margin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">
                <v:rect id="Rectangle 361" o:spid="_x0000_s1027" alt="Level bars" style="position:absolute;left:184343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margin" anchory="page"/>
              </v:group>
            </w:pict>
          </mc:Fallback>
        </mc:AlternateContent>
      </w:r>
      <w:r w:rsidR="00746D7F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DEA377D" wp14:editId="5418FC82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888190" cy="304800"/>
                <wp:effectExtent l="0" t="0" r="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flipV="1">
                          <a:off x="0" y="0"/>
                          <a:ext cx="98881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9344E8" w14:textId="2273C4C9" w:rsidR="00746D7F" w:rsidRPr="00746D7F" w:rsidRDefault="00746D7F" w:rsidP="00746D7F">
                            <w:pPr>
                              <w:pStyle w:val="4"/>
                              <w:rPr>
                                <w:rFonts w:ascii="Verdana" w:hAnsi="Verdana"/>
                                <w:i/>
                                <w:iCs/>
                                <w:color w:val="C00000"/>
                                <w:lang w:val="ru-RU"/>
                              </w:rPr>
                            </w:pPr>
                            <w:r w:rsidRPr="00746D7F">
                              <w:rPr>
                                <w:rFonts w:ascii="Verdana" w:hAnsi="Verdana"/>
                                <w:color w:val="C00000"/>
                                <w:lang w:val="ru-RU"/>
                              </w:rPr>
                              <w:t xml:space="preserve">В ЕДЕ НЕ БУДЬ ДО ВСЯКОЙ ПИЩИ ПАДОК, ЗНАЙ ТОЧНО ВРЕМЯ, МЕСТО И ПОРЯДОК. </w:t>
                            </w:r>
                            <w:r w:rsidR="009B0707">
                              <w:rPr>
                                <w:rFonts w:ascii="Verdana" w:hAnsi="Verdana"/>
                                <w:color w:val="C00000"/>
                                <w:lang w:val="ru-RU"/>
                              </w:rPr>
                              <w:t>(</w:t>
                            </w:r>
                            <w:r w:rsidRPr="009B0707">
                              <w:rPr>
                                <w:rFonts w:ascii="Verdana" w:hAnsi="Verdana"/>
                                <w:i/>
                                <w:iCs/>
                                <w:color w:val="C00000"/>
                                <w:sz w:val="22"/>
                                <w:szCs w:val="22"/>
                                <w:lang w:val="ru-RU"/>
                              </w:rPr>
                              <w:t>АВИЦЕННА</w:t>
                            </w:r>
                            <w:r w:rsidR="009B0707">
                              <w:rPr>
                                <w:rFonts w:ascii="Verdana" w:hAnsi="Verdana"/>
                                <w:color w:val="C00000"/>
                                <w:sz w:val="22"/>
                                <w:szCs w:val="22"/>
                                <w:lang w:val="ru-RU"/>
                              </w:rPr>
                              <w:t>)</w:t>
                            </w:r>
                          </w:p>
                          <w:p w14:paraId="1DC746A9" w14:textId="77777777" w:rsidR="00746D7F" w:rsidRPr="00746D7F" w:rsidRDefault="00746D7F" w:rsidP="00746D7F">
                            <w:pPr>
                              <w:pStyle w:val="4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46D7F"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14:paraId="3D4D02FB" w14:textId="793985C4" w:rsidR="0046752C" w:rsidRPr="00F86CA6" w:rsidRDefault="0046752C" w:rsidP="0046752C">
                            <w:pPr>
                              <w:pStyle w:val="4"/>
                              <w:rPr>
                                <w:rFonts w:ascii="Verdana" w:hAnsi="Verdana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377D" id="Text Box 356" o:spid="_x0000_s1036" type="#_x0000_t202" style="position:absolute;left:0;text-align:left;margin-left:0;margin-top:0;width:778.6pt;height:24pt;flip:y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" filled="f" stroked="f" strokeweight="0" insetpen="t">
                <o:lock v:ext="edit" shapetype="t"/>
                <v:textbox inset="2.85pt,2.85pt,2.85pt,2.85pt">
                  <w:txbxContent>
                    <w:p w14:paraId="259344E8" w14:textId="2273C4C9" w:rsidR="00746D7F" w:rsidRPr="00746D7F" w:rsidRDefault="00746D7F" w:rsidP="00746D7F">
                      <w:pPr>
                        <w:pStyle w:val="4"/>
                        <w:rPr>
                          <w:rFonts w:ascii="Verdana" w:hAnsi="Verdana"/>
                          <w:i/>
                          <w:iCs/>
                          <w:color w:val="C00000"/>
                          <w:lang w:val="ru-RU"/>
                        </w:rPr>
                      </w:pPr>
                      <w:r w:rsidRPr="00746D7F">
                        <w:rPr>
                          <w:rFonts w:ascii="Verdana" w:hAnsi="Verdana"/>
                          <w:color w:val="C00000"/>
                          <w:lang w:val="ru-RU"/>
                        </w:rPr>
                        <w:t xml:space="preserve">В ЕДЕ НЕ БУДЬ ДО ВСЯКОЙ ПИЩИ ПАДОК, ЗНАЙ ТОЧНО ВРЕМЯ, МЕСТО И ПОРЯДОК. </w:t>
                      </w:r>
                      <w:r w:rsidR="009B0707">
                        <w:rPr>
                          <w:rFonts w:ascii="Verdana" w:hAnsi="Verdana"/>
                          <w:color w:val="C00000"/>
                          <w:lang w:val="ru-RU"/>
                        </w:rPr>
                        <w:t>(</w:t>
                      </w:r>
                      <w:r w:rsidRPr="009B0707">
                        <w:rPr>
                          <w:rFonts w:ascii="Verdana" w:hAnsi="Verdana"/>
                          <w:i/>
                          <w:iCs/>
                          <w:color w:val="C00000"/>
                          <w:sz w:val="22"/>
                          <w:szCs w:val="22"/>
                          <w:lang w:val="ru-RU"/>
                        </w:rPr>
                        <w:t>АВИЦЕННА</w:t>
                      </w:r>
                      <w:r w:rsidR="009B0707">
                        <w:rPr>
                          <w:rFonts w:ascii="Verdana" w:hAnsi="Verdana"/>
                          <w:color w:val="C00000"/>
                          <w:sz w:val="22"/>
                          <w:szCs w:val="22"/>
                          <w:lang w:val="ru-RU"/>
                        </w:rPr>
                        <w:t>)</w:t>
                      </w:r>
                    </w:p>
                    <w:p w14:paraId="1DC746A9" w14:textId="77777777" w:rsidR="00746D7F" w:rsidRPr="00746D7F" w:rsidRDefault="00746D7F" w:rsidP="00746D7F">
                      <w:pPr>
                        <w:pStyle w:val="4"/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 w:rsidRPr="00746D7F"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</w:p>
                    <w:p w14:paraId="3D4D02FB" w14:textId="793985C4" w:rsidR="0046752C" w:rsidRPr="00F86CA6" w:rsidRDefault="0046752C" w:rsidP="0046752C">
                      <w:pPr>
                        <w:pStyle w:val="4"/>
                        <w:rPr>
                          <w:rFonts w:ascii="Verdana" w:hAnsi="Verdana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0D59">
        <w:rPr>
          <w:noProof/>
        </w:rPr>
        <mc:AlternateContent>
          <mc:Choice Requires="wps">
            <w:drawing>
              <wp:inline distT="0" distB="0" distL="0" distR="0" wp14:anchorId="5823AA53" wp14:editId="3F632C97">
                <wp:extent cx="304800" cy="304800"/>
                <wp:effectExtent l="0" t="0" r="0" b="0"/>
                <wp:docPr id="3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116AA9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IhNrW6QEAAMU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3F1E"/>
    <w:multiLevelType w:val="multilevel"/>
    <w:tmpl w:val="6AC2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C344A"/>
    <w:multiLevelType w:val="multilevel"/>
    <w:tmpl w:val="9202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F1980"/>
    <w:multiLevelType w:val="hybridMultilevel"/>
    <w:tmpl w:val="88DE1656"/>
    <w:lvl w:ilvl="0" w:tplc="C9DEE26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E6335"/>
    <w:multiLevelType w:val="multilevel"/>
    <w:tmpl w:val="7CDA1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077B01"/>
    <w:multiLevelType w:val="multilevel"/>
    <w:tmpl w:val="5920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A663A"/>
    <w:multiLevelType w:val="hybridMultilevel"/>
    <w:tmpl w:val="CDFE13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55BB8"/>
    <w:multiLevelType w:val="hybridMultilevel"/>
    <w:tmpl w:val="6BD2E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D16A9"/>
    <w:multiLevelType w:val="hybridMultilevel"/>
    <w:tmpl w:val="EFEE0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DB"/>
    <w:rsid w:val="000020BD"/>
    <w:rsid w:val="0001618F"/>
    <w:rsid w:val="000261A3"/>
    <w:rsid w:val="00033920"/>
    <w:rsid w:val="000A399A"/>
    <w:rsid w:val="000B7725"/>
    <w:rsid w:val="000C177B"/>
    <w:rsid w:val="000C3B8C"/>
    <w:rsid w:val="000C486E"/>
    <w:rsid w:val="000D01B6"/>
    <w:rsid w:val="000E4BF9"/>
    <w:rsid w:val="000F010A"/>
    <w:rsid w:val="00123C35"/>
    <w:rsid w:val="001348B7"/>
    <w:rsid w:val="00136587"/>
    <w:rsid w:val="00137605"/>
    <w:rsid w:val="0014300E"/>
    <w:rsid w:val="00151596"/>
    <w:rsid w:val="00165F31"/>
    <w:rsid w:val="0017001B"/>
    <w:rsid w:val="00170F98"/>
    <w:rsid w:val="00183219"/>
    <w:rsid w:val="001847B8"/>
    <w:rsid w:val="00194599"/>
    <w:rsid w:val="0019618A"/>
    <w:rsid w:val="001C369E"/>
    <w:rsid w:val="001C721D"/>
    <w:rsid w:val="001C7759"/>
    <w:rsid w:val="001D1881"/>
    <w:rsid w:val="001D623A"/>
    <w:rsid w:val="001F3C30"/>
    <w:rsid w:val="00202F32"/>
    <w:rsid w:val="00216326"/>
    <w:rsid w:val="00224564"/>
    <w:rsid w:val="00252D14"/>
    <w:rsid w:val="002742B1"/>
    <w:rsid w:val="00274402"/>
    <w:rsid w:val="002859D3"/>
    <w:rsid w:val="00287F60"/>
    <w:rsid w:val="002A0B36"/>
    <w:rsid w:val="002A725A"/>
    <w:rsid w:val="002B07A5"/>
    <w:rsid w:val="002C145D"/>
    <w:rsid w:val="002C3536"/>
    <w:rsid w:val="002C74EC"/>
    <w:rsid w:val="00306D57"/>
    <w:rsid w:val="00313352"/>
    <w:rsid w:val="0033158F"/>
    <w:rsid w:val="0033362F"/>
    <w:rsid w:val="0033738B"/>
    <w:rsid w:val="00353C53"/>
    <w:rsid w:val="003738BF"/>
    <w:rsid w:val="00395CD9"/>
    <w:rsid w:val="0039772E"/>
    <w:rsid w:val="003A1A56"/>
    <w:rsid w:val="003A58F0"/>
    <w:rsid w:val="003C49A5"/>
    <w:rsid w:val="003D4C3A"/>
    <w:rsid w:val="003E7871"/>
    <w:rsid w:val="003E7C7E"/>
    <w:rsid w:val="0043597E"/>
    <w:rsid w:val="00440B55"/>
    <w:rsid w:val="004429CC"/>
    <w:rsid w:val="0046354F"/>
    <w:rsid w:val="0046752C"/>
    <w:rsid w:val="00487479"/>
    <w:rsid w:val="00491FA5"/>
    <w:rsid w:val="00492CFE"/>
    <w:rsid w:val="004A19B0"/>
    <w:rsid w:val="004C379C"/>
    <w:rsid w:val="004C7173"/>
    <w:rsid w:val="004C7A5E"/>
    <w:rsid w:val="004F19DF"/>
    <w:rsid w:val="004F3847"/>
    <w:rsid w:val="004F7BBF"/>
    <w:rsid w:val="00504960"/>
    <w:rsid w:val="00511F4E"/>
    <w:rsid w:val="005507F6"/>
    <w:rsid w:val="005618B9"/>
    <w:rsid w:val="0056441D"/>
    <w:rsid w:val="005B1A95"/>
    <w:rsid w:val="005C2771"/>
    <w:rsid w:val="005C6E7F"/>
    <w:rsid w:val="005D3306"/>
    <w:rsid w:val="005E6CD2"/>
    <w:rsid w:val="005F23BE"/>
    <w:rsid w:val="0060054A"/>
    <w:rsid w:val="0060069C"/>
    <w:rsid w:val="006159AA"/>
    <w:rsid w:val="00624F45"/>
    <w:rsid w:val="006300F8"/>
    <w:rsid w:val="00643FB8"/>
    <w:rsid w:val="00651280"/>
    <w:rsid w:val="006540DA"/>
    <w:rsid w:val="006634BC"/>
    <w:rsid w:val="00680D2C"/>
    <w:rsid w:val="00685FD3"/>
    <w:rsid w:val="0068698F"/>
    <w:rsid w:val="00692BB4"/>
    <w:rsid w:val="006A1011"/>
    <w:rsid w:val="006A44BA"/>
    <w:rsid w:val="006D4B06"/>
    <w:rsid w:val="006E216B"/>
    <w:rsid w:val="006F52AD"/>
    <w:rsid w:val="00702862"/>
    <w:rsid w:val="00721863"/>
    <w:rsid w:val="007219E3"/>
    <w:rsid w:val="00727A75"/>
    <w:rsid w:val="007368AE"/>
    <w:rsid w:val="00741B37"/>
    <w:rsid w:val="00746D7F"/>
    <w:rsid w:val="00791C60"/>
    <w:rsid w:val="007949ED"/>
    <w:rsid w:val="007A78BC"/>
    <w:rsid w:val="007D0B5C"/>
    <w:rsid w:val="007D2988"/>
    <w:rsid w:val="007E710C"/>
    <w:rsid w:val="007F29D8"/>
    <w:rsid w:val="007F4A82"/>
    <w:rsid w:val="008169EC"/>
    <w:rsid w:val="008176DE"/>
    <w:rsid w:val="00833FF9"/>
    <w:rsid w:val="00840C28"/>
    <w:rsid w:val="008445B5"/>
    <w:rsid w:val="00852B79"/>
    <w:rsid w:val="008548B0"/>
    <w:rsid w:val="008556A6"/>
    <w:rsid w:val="00862D7E"/>
    <w:rsid w:val="008660C6"/>
    <w:rsid w:val="00883A5F"/>
    <w:rsid w:val="00890FBB"/>
    <w:rsid w:val="008C75E8"/>
    <w:rsid w:val="008C78D7"/>
    <w:rsid w:val="008D0F83"/>
    <w:rsid w:val="008E1B49"/>
    <w:rsid w:val="008E5E57"/>
    <w:rsid w:val="008E699A"/>
    <w:rsid w:val="008F6960"/>
    <w:rsid w:val="009022D0"/>
    <w:rsid w:val="00902474"/>
    <w:rsid w:val="00922C71"/>
    <w:rsid w:val="00992566"/>
    <w:rsid w:val="009B0707"/>
    <w:rsid w:val="009B0B2B"/>
    <w:rsid w:val="009B5BDE"/>
    <w:rsid w:val="009C2692"/>
    <w:rsid w:val="009C34F2"/>
    <w:rsid w:val="009D4B66"/>
    <w:rsid w:val="00A043CA"/>
    <w:rsid w:val="00A112A5"/>
    <w:rsid w:val="00A144C0"/>
    <w:rsid w:val="00A20A4E"/>
    <w:rsid w:val="00A20B99"/>
    <w:rsid w:val="00A303D0"/>
    <w:rsid w:val="00A537EB"/>
    <w:rsid w:val="00A75A51"/>
    <w:rsid w:val="00A80BCD"/>
    <w:rsid w:val="00A84589"/>
    <w:rsid w:val="00A868EC"/>
    <w:rsid w:val="00A96BFC"/>
    <w:rsid w:val="00A97FF2"/>
    <w:rsid w:val="00AA1EA3"/>
    <w:rsid w:val="00AA748D"/>
    <w:rsid w:val="00AE3F9D"/>
    <w:rsid w:val="00AE4C15"/>
    <w:rsid w:val="00AE7221"/>
    <w:rsid w:val="00AF003F"/>
    <w:rsid w:val="00B05A09"/>
    <w:rsid w:val="00B1573C"/>
    <w:rsid w:val="00B23599"/>
    <w:rsid w:val="00B3389B"/>
    <w:rsid w:val="00B35E70"/>
    <w:rsid w:val="00B418C6"/>
    <w:rsid w:val="00B423A6"/>
    <w:rsid w:val="00B42DA6"/>
    <w:rsid w:val="00B54715"/>
    <w:rsid w:val="00B63A10"/>
    <w:rsid w:val="00B66370"/>
    <w:rsid w:val="00B8014F"/>
    <w:rsid w:val="00B84298"/>
    <w:rsid w:val="00B86052"/>
    <w:rsid w:val="00B86AE8"/>
    <w:rsid w:val="00B917D1"/>
    <w:rsid w:val="00B9180E"/>
    <w:rsid w:val="00BB5B69"/>
    <w:rsid w:val="00C019E8"/>
    <w:rsid w:val="00C022C4"/>
    <w:rsid w:val="00C02CF2"/>
    <w:rsid w:val="00C24336"/>
    <w:rsid w:val="00C32E3B"/>
    <w:rsid w:val="00C350DB"/>
    <w:rsid w:val="00C42327"/>
    <w:rsid w:val="00C56ADD"/>
    <w:rsid w:val="00C94A7C"/>
    <w:rsid w:val="00C95067"/>
    <w:rsid w:val="00CA36FB"/>
    <w:rsid w:val="00CA6ACE"/>
    <w:rsid w:val="00CB4B1C"/>
    <w:rsid w:val="00CB7141"/>
    <w:rsid w:val="00CC02C7"/>
    <w:rsid w:val="00CE2799"/>
    <w:rsid w:val="00CE709E"/>
    <w:rsid w:val="00CF779A"/>
    <w:rsid w:val="00D04754"/>
    <w:rsid w:val="00D17A5F"/>
    <w:rsid w:val="00D33393"/>
    <w:rsid w:val="00D44266"/>
    <w:rsid w:val="00D7445B"/>
    <w:rsid w:val="00DA1EA0"/>
    <w:rsid w:val="00DB0036"/>
    <w:rsid w:val="00DB10FF"/>
    <w:rsid w:val="00DB32F7"/>
    <w:rsid w:val="00DC0274"/>
    <w:rsid w:val="00DD393E"/>
    <w:rsid w:val="00DF114C"/>
    <w:rsid w:val="00DF5197"/>
    <w:rsid w:val="00E20E88"/>
    <w:rsid w:val="00E239A8"/>
    <w:rsid w:val="00E2518F"/>
    <w:rsid w:val="00E57C47"/>
    <w:rsid w:val="00E70291"/>
    <w:rsid w:val="00E73266"/>
    <w:rsid w:val="00E75AA1"/>
    <w:rsid w:val="00E77184"/>
    <w:rsid w:val="00E92E68"/>
    <w:rsid w:val="00E961C7"/>
    <w:rsid w:val="00EB5003"/>
    <w:rsid w:val="00EC1ABC"/>
    <w:rsid w:val="00EC4AD7"/>
    <w:rsid w:val="00EC6362"/>
    <w:rsid w:val="00EF0EE6"/>
    <w:rsid w:val="00EF42C6"/>
    <w:rsid w:val="00EF7575"/>
    <w:rsid w:val="00F1144A"/>
    <w:rsid w:val="00F24E7F"/>
    <w:rsid w:val="00F70690"/>
    <w:rsid w:val="00F7595D"/>
    <w:rsid w:val="00F83BFE"/>
    <w:rsid w:val="00F85124"/>
    <w:rsid w:val="00F86CA6"/>
    <w:rsid w:val="00F90D59"/>
    <w:rsid w:val="00F93076"/>
    <w:rsid w:val="00FA728E"/>
    <w:rsid w:val="00FD5212"/>
    <w:rsid w:val="00FD5FF5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  <w14:docId w14:val="2C35DF36"/>
  <w15:docId w15:val="{FA203778-D4BB-4DDA-86A9-01B47705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054A"/>
    <w:pPr>
      <w:spacing w:after="180" w:line="268" w:lineRule="auto"/>
      <w:jc w:val="both"/>
    </w:pPr>
    <w:rPr>
      <w:color w:val="000000"/>
      <w:kern w:val="28"/>
      <w:sz w:val="18"/>
      <w:szCs w:val="18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bidi="en-US"/>
    </w:rPr>
  </w:style>
  <w:style w:type="character" w:styleId="aa">
    <w:name w:val="FollowedHyperlink"/>
    <w:basedOn w:val="a0"/>
    <w:uiPriority w:val="99"/>
    <w:semiHidden/>
    <w:unhideWhenUsed/>
    <w:rsid w:val="00AA748D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A80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0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cmp@zdrav.yar.ru" TargetMode="External"/><Relationship Id="rId18" Type="http://schemas.openxmlformats.org/officeDocument/2006/relationships/hyperlink" Target="https://millionstatusov.ru/aut/pushkin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zf@yarregio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llionstatusov.ru/aut/pushkin.html" TargetMode="External"/><Relationship Id="rId10" Type="http://schemas.openxmlformats.org/officeDocument/2006/relationships/hyperlink" Target="mailto:dzf@yarregion.ru" TargetMode="External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mailto:ocmp@zdrav.yar.ru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ev\AppData\Roaming\Microsoft\&#1064;&#1072;&#1073;&#1083;&#1086;&#1085;&#1099;\&#1041;&#1088;&#1086;&#1096;&#1102;&#1088;&#1072;%20(&#1086;&#1087;&#1080;&#1089;&#1072;&#1085;&#1080;&#1077;%20&#1091;&#1088;&#1086;&#1074;&#1085;&#1077;&#108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(описание уровней)</Template>
  <TotalTime>421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Марьина Е.В..</dc:creator>
  <cp:keywords/>
  <dc:description/>
  <cp:lastModifiedBy>Марьина Е.В..</cp:lastModifiedBy>
  <cp:revision>86</cp:revision>
  <cp:lastPrinted>2003-08-26T19:15:00Z</cp:lastPrinted>
  <dcterms:created xsi:type="dcterms:W3CDTF">2020-04-03T10:32:00Z</dcterms:created>
  <dcterms:modified xsi:type="dcterms:W3CDTF">2020-06-11T05:44:00Z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